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139C2B" w14:textId="77777777" w:rsidR="00DA2A63" w:rsidRPr="00051AE5" w:rsidRDefault="00051AE5" w:rsidP="008827E7">
      <w:pPr>
        <w:pStyle w:val="Textkrper9pt"/>
        <w:rPr>
          <w:sz w:val="22"/>
          <w:szCs w:val="22"/>
        </w:rPr>
      </w:pPr>
      <w:r w:rsidRPr="00051AE5">
        <w:rPr>
          <w:noProof/>
          <w:sz w:val="22"/>
          <w:szCs w:val="22"/>
        </w:rPr>
        <mc:AlternateContent>
          <mc:Choice Requires="wps">
            <w:drawing>
              <wp:anchor distT="0" distB="0" distL="114300" distR="114300" simplePos="0" relativeHeight="251667968" behindDoc="0" locked="0" layoutInCell="1" allowOverlap="1" wp14:anchorId="45672AB8" wp14:editId="21DEBF2B">
                <wp:simplePos x="0" y="0"/>
                <wp:positionH relativeFrom="page">
                  <wp:posOffset>917575</wp:posOffset>
                </wp:positionH>
                <wp:positionV relativeFrom="page">
                  <wp:posOffset>1075055</wp:posOffset>
                </wp:positionV>
                <wp:extent cx="1267460" cy="137160"/>
                <wp:effectExtent l="0" t="0" r="0" b="0"/>
                <wp:wrapTopAndBottom/>
                <wp:docPr id="8" name="Text Box 16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7460" cy="137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62E1CC" w14:textId="77777777" w:rsidR="00CB4190" w:rsidRDefault="00051AE5" w:rsidP="00CB4190">
                            <w:pPr>
                              <w:pStyle w:val="RubrikenSublines"/>
                              <w:tabs>
                                <w:tab w:val="left" w:pos="-2977"/>
                                <w:tab w:val="num" w:pos="0"/>
                              </w:tabs>
                              <w:spacing w:after="120"/>
                              <w:ind w:right="28"/>
                            </w:pPr>
                            <w:r>
                              <w:t>Kundeninformation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672AB8" id="_x0000_t202" coordsize="21600,21600" o:spt="202" path="m,l,21600r21600,l21600,xe">
                <v:stroke joinstyle="miter"/>
                <v:path gradientshapeok="t" o:connecttype="rect"/>
              </v:shapetype>
              <v:shape id="Text Box 1603" o:spid="_x0000_s1026" type="#_x0000_t202" style="position:absolute;margin-left:72.25pt;margin-top:84.65pt;width:99.8pt;height:10.8pt;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" filled="f" stroked="f">
                <v:textbox inset="0,0,0,0">
                  <w:txbxContent>
                    <w:p w14:paraId="4B62E1CC" w14:textId="77777777" w:rsidR="00CB4190" w:rsidRDefault="00051AE5" w:rsidP="00CB4190">
                      <w:pPr>
                        <w:pStyle w:val="RubrikenSublines"/>
                        <w:tabs>
                          <w:tab w:val="left" w:pos="-2977"/>
                          <w:tab w:val="num" w:pos="0"/>
                        </w:tabs>
                        <w:spacing w:after="120"/>
                        <w:ind w:right="28"/>
                      </w:pPr>
                      <w:r>
                        <w:t>Kundeninformation</w:t>
                      </w:r>
                    </w:p>
                  </w:txbxContent>
                </v:textbox>
                <w10:wrap type="topAndBottom" anchorx="page" anchory="page"/>
              </v:shape>
            </w:pict>
          </mc:Fallback>
        </mc:AlternateContent>
      </w:r>
      <w:r w:rsidR="004C7E63" w:rsidRPr="00051AE5">
        <w:rPr>
          <w:noProof/>
          <w:sz w:val="22"/>
          <w:szCs w:val="22"/>
        </w:rPr>
        <mc:AlternateContent>
          <mc:Choice Requires="wpg">
            <w:drawing>
              <wp:anchor distT="0" distB="0" distL="114300" distR="114300" simplePos="0" relativeHeight="251655680" behindDoc="1" locked="0" layoutInCell="1" allowOverlap="1" wp14:anchorId="7958A4CB" wp14:editId="58B6E739">
                <wp:simplePos x="0" y="0"/>
                <wp:positionH relativeFrom="column">
                  <wp:posOffset>-269875</wp:posOffset>
                </wp:positionH>
                <wp:positionV relativeFrom="paragraph">
                  <wp:posOffset>0</wp:posOffset>
                </wp:positionV>
                <wp:extent cx="7560310" cy="539750"/>
                <wp:effectExtent l="0" t="0" r="0" b="0"/>
                <wp:wrapNone/>
                <wp:docPr id="9" name="Group 16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539750"/>
                          <a:chOff x="0" y="1276"/>
                          <a:chExt cx="11906" cy="850"/>
                        </a:xfrm>
                      </wpg:grpSpPr>
                      <wps:wsp>
                        <wps:cNvPr id="10" name="Rectangle 1597"/>
                        <wps:cNvSpPr>
                          <a:spLocks noChangeArrowheads="1"/>
                        </wps:cNvSpPr>
                        <wps:spPr bwMode="auto">
                          <a:xfrm>
                            <a:off x="0" y="1276"/>
                            <a:ext cx="11906" cy="425"/>
                          </a:xfrm>
                          <a:prstGeom prst="rect">
                            <a:avLst/>
                          </a:prstGeom>
                          <a:solidFill>
                            <a:srgbClr val="878C9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Rectangle 1598"/>
                        <wps:cNvSpPr>
                          <a:spLocks noChangeArrowheads="1"/>
                        </wps:cNvSpPr>
                        <wps:spPr bwMode="auto">
                          <a:xfrm>
                            <a:off x="0" y="1701"/>
                            <a:ext cx="2551" cy="425"/>
                          </a:xfrm>
                          <a:prstGeom prst="rect">
                            <a:avLst/>
                          </a:prstGeom>
                          <a:solidFill>
                            <a:srgbClr val="878C9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594FCF" id="Group 1605" o:spid="_x0000_s1026" style="position:absolute;margin-left:-21.25pt;margin-top:0;width:595.3pt;height:42.5pt;z-index:-251660800" coordorigin=",1276" coordsize="11906,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">
                <v:rect id="Rectangle 1597" o:spid="_x0000_s1027" style="position:absolute;top:1276;width:11906;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" fillcolor="#878c96" stroked="f"/>
                <v:rect id="Rectangle 1598" o:spid="_x0000_s1028" style="position:absolute;top:1701;width:2551;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" fillcolor="#878c96" stroked="f"/>
              </v:group>
            </w:pict>
          </mc:Fallback>
        </mc:AlternateContent>
      </w:r>
    </w:p>
    <w:p w14:paraId="7B5ADCC8" w14:textId="77777777" w:rsidR="00051AE5" w:rsidRPr="00051AE5" w:rsidRDefault="00051AE5" w:rsidP="00744B82">
      <w:pPr>
        <w:autoSpaceDE w:val="0"/>
        <w:autoSpaceDN w:val="0"/>
        <w:adjustRightInd w:val="0"/>
        <w:rPr>
          <w:rFonts w:cs="DBOffice,Bold"/>
          <w:b/>
          <w:bCs/>
          <w:szCs w:val="22"/>
        </w:rPr>
      </w:pPr>
    </w:p>
    <w:p w14:paraId="67D4E994" w14:textId="77777777" w:rsidR="00051AE5" w:rsidRPr="00051AE5" w:rsidRDefault="00051AE5" w:rsidP="00744B82">
      <w:pPr>
        <w:autoSpaceDE w:val="0"/>
        <w:autoSpaceDN w:val="0"/>
        <w:adjustRightInd w:val="0"/>
        <w:rPr>
          <w:rFonts w:cs="DBOffice,Bold"/>
          <w:b/>
          <w:bCs/>
          <w:szCs w:val="22"/>
        </w:rPr>
      </w:pPr>
    </w:p>
    <w:p w14:paraId="6E11B598" w14:textId="77777777" w:rsidR="00744B82" w:rsidRPr="00051AE5" w:rsidRDefault="00744B82" w:rsidP="00744B82">
      <w:pPr>
        <w:autoSpaceDE w:val="0"/>
        <w:autoSpaceDN w:val="0"/>
        <w:adjustRightInd w:val="0"/>
        <w:rPr>
          <w:rFonts w:cs="DBOffice,Bold"/>
          <w:b/>
          <w:bCs/>
          <w:szCs w:val="22"/>
        </w:rPr>
      </w:pPr>
      <w:r w:rsidRPr="00051AE5">
        <w:rPr>
          <w:rFonts w:cs="DBOffice,Bold"/>
          <w:b/>
          <w:bCs/>
          <w:szCs w:val="22"/>
        </w:rPr>
        <w:t xml:space="preserve">Information zu Prozess </w:t>
      </w:r>
      <w:proofErr w:type="spellStart"/>
      <w:r w:rsidRPr="00051AE5">
        <w:rPr>
          <w:rFonts w:cs="DBOffice,Bold"/>
          <w:b/>
          <w:bCs/>
          <w:szCs w:val="22"/>
        </w:rPr>
        <w:t>PreCheck</w:t>
      </w:r>
      <w:proofErr w:type="spellEnd"/>
      <w:r w:rsidRPr="00051AE5">
        <w:rPr>
          <w:rFonts w:cs="DBOffice,Bold"/>
          <w:b/>
          <w:bCs/>
          <w:szCs w:val="22"/>
        </w:rPr>
        <w:t xml:space="preserve"> am Grenzübergang zu den Niederlanden Bad Bentheim/</w:t>
      </w:r>
      <w:proofErr w:type="spellStart"/>
      <w:r w:rsidRPr="00051AE5">
        <w:rPr>
          <w:rFonts w:cs="DBOffice,Bold"/>
          <w:b/>
          <w:bCs/>
          <w:szCs w:val="22"/>
        </w:rPr>
        <w:t>Oldenzaal</w:t>
      </w:r>
      <w:proofErr w:type="spellEnd"/>
      <w:r w:rsidRPr="00051AE5">
        <w:rPr>
          <w:rFonts w:cs="DBOffice,Bold"/>
          <w:b/>
          <w:bCs/>
          <w:szCs w:val="22"/>
        </w:rPr>
        <w:t xml:space="preserve"> im Gelegenheitsverkehr</w:t>
      </w:r>
    </w:p>
    <w:p w14:paraId="38707876" w14:textId="77777777" w:rsidR="00744B82" w:rsidRPr="00051AE5" w:rsidRDefault="00744B82" w:rsidP="00744B82">
      <w:pPr>
        <w:autoSpaceDE w:val="0"/>
        <w:autoSpaceDN w:val="0"/>
        <w:adjustRightInd w:val="0"/>
        <w:rPr>
          <w:rFonts w:cs="DBOffice"/>
          <w:szCs w:val="22"/>
        </w:rPr>
      </w:pPr>
    </w:p>
    <w:p w14:paraId="4DCA249A" w14:textId="77777777" w:rsidR="00744B82" w:rsidRPr="00051AE5" w:rsidRDefault="00744B82" w:rsidP="00744B82">
      <w:pPr>
        <w:autoSpaceDE w:val="0"/>
        <w:autoSpaceDN w:val="0"/>
        <w:adjustRightInd w:val="0"/>
        <w:rPr>
          <w:rFonts w:cs="DBOffice"/>
          <w:szCs w:val="22"/>
        </w:rPr>
      </w:pPr>
    </w:p>
    <w:p w14:paraId="5EEB0AB3" w14:textId="0A63F80D" w:rsidR="00744B82" w:rsidRPr="00051AE5" w:rsidRDefault="00051AE5" w:rsidP="00744B82">
      <w:pPr>
        <w:autoSpaceDE w:val="0"/>
        <w:autoSpaceDN w:val="0"/>
        <w:adjustRightInd w:val="0"/>
        <w:rPr>
          <w:rFonts w:cs="DBOffice"/>
          <w:strike/>
          <w:szCs w:val="22"/>
        </w:rPr>
      </w:pPr>
      <w:r>
        <w:rPr>
          <w:rFonts w:cs="DBOffice"/>
          <w:szCs w:val="22"/>
        </w:rPr>
        <w:t>D</w:t>
      </w:r>
      <w:r w:rsidR="00744B82" w:rsidRPr="00051AE5">
        <w:rPr>
          <w:rFonts w:cs="DBOffice"/>
          <w:szCs w:val="22"/>
        </w:rPr>
        <w:t xml:space="preserve">ie Schieneninfrastrukturbetreiber </w:t>
      </w:r>
      <w:proofErr w:type="spellStart"/>
      <w:r w:rsidR="00744B82" w:rsidRPr="00051AE5">
        <w:rPr>
          <w:rFonts w:cs="DBOffice"/>
          <w:szCs w:val="22"/>
        </w:rPr>
        <w:t>Prorail</w:t>
      </w:r>
      <w:proofErr w:type="spellEnd"/>
      <w:r w:rsidR="00744B82" w:rsidRPr="00051AE5">
        <w:rPr>
          <w:rFonts w:cs="DBOffice"/>
          <w:szCs w:val="22"/>
        </w:rPr>
        <w:t xml:space="preserve"> und DB Netz AG haben am Grenzübergang Bad Bentheim/</w:t>
      </w:r>
      <w:proofErr w:type="spellStart"/>
      <w:r w:rsidR="00744B82" w:rsidRPr="00051AE5">
        <w:rPr>
          <w:rFonts w:cs="DBOffice"/>
          <w:szCs w:val="22"/>
        </w:rPr>
        <w:t>Oldenzaal</w:t>
      </w:r>
      <w:proofErr w:type="spellEnd"/>
      <w:r w:rsidR="00744B82" w:rsidRPr="00051AE5">
        <w:rPr>
          <w:rFonts w:cs="DBOffice"/>
          <w:szCs w:val="22"/>
        </w:rPr>
        <w:t xml:space="preserve"> zwischen de</w:t>
      </w:r>
      <w:r w:rsidR="00B03194">
        <w:rPr>
          <w:rFonts w:cs="DBOffice"/>
          <w:szCs w:val="22"/>
        </w:rPr>
        <w:t>r</w:t>
      </w:r>
      <w:r w:rsidR="00744B82" w:rsidRPr="00051AE5">
        <w:rPr>
          <w:rFonts w:cs="DBOffice"/>
          <w:szCs w:val="22"/>
        </w:rPr>
        <w:t xml:space="preserve"> Region Nord zu den Niederlanden einen Prozess (</w:t>
      </w:r>
      <w:proofErr w:type="spellStart"/>
      <w:r w:rsidR="00744B82" w:rsidRPr="00051AE5">
        <w:rPr>
          <w:rFonts w:cs="DBOffice"/>
          <w:szCs w:val="22"/>
        </w:rPr>
        <w:t>PreCheck</w:t>
      </w:r>
      <w:proofErr w:type="spellEnd"/>
      <w:r w:rsidR="00744B82" w:rsidRPr="00051AE5">
        <w:rPr>
          <w:rFonts w:cs="DBOffice"/>
          <w:szCs w:val="22"/>
        </w:rPr>
        <w:t xml:space="preserve">) entwickelt, der eine verbesserte Abstimmung der korrespondierenden nationalen Trassenanmeldungen ermöglicht. </w:t>
      </w:r>
    </w:p>
    <w:p w14:paraId="7A065E4C" w14:textId="77777777" w:rsidR="00744B82" w:rsidRPr="00051AE5" w:rsidRDefault="00744B82" w:rsidP="00744B82">
      <w:pPr>
        <w:autoSpaceDE w:val="0"/>
        <w:autoSpaceDN w:val="0"/>
        <w:adjustRightInd w:val="0"/>
        <w:rPr>
          <w:rFonts w:cs="DBOffice"/>
          <w:szCs w:val="22"/>
        </w:rPr>
      </w:pPr>
    </w:p>
    <w:p w14:paraId="615C91AD" w14:textId="6B97BBC6" w:rsidR="00744B82" w:rsidRPr="00051AE5" w:rsidRDefault="00744B82" w:rsidP="00744B82">
      <w:pPr>
        <w:autoSpaceDE w:val="0"/>
        <w:autoSpaceDN w:val="0"/>
        <w:adjustRightInd w:val="0"/>
        <w:rPr>
          <w:rFonts w:cs="DBOffice"/>
          <w:szCs w:val="22"/>
        </w:rPr>
      </w:pPr>
      <w:r w:rsidRPr="00F772BA">
        <w:rPr>
          <w:rFonts w:cs="DBOffice"/>
          <w:color w:val="auto"/>
          <w:szCs w:val="22"/>
        </w:rPr>
        <w:t xml:space="preserve">Gemäß Ziffer 4.2.4.1 der </w:t>
      </w:r>
      <w:r w:rsidR="0005214C" w:rsidRPr="00F772BA">
        <w:rPr>
          <w:rFonts w:cs="DBOffice"/>
          <w:color w:val="auto"/>
          <w:szCs w:val="22"/>
        </w:rPr>
        <w:t>Nutzungsb</w:t>
      </w:r>
      <w:r w:rsidRPr="00F772BA">
        <w:rPr>
          <w:rFonts w:cs="DBOffice"/>
          <w:color w:val="auto"/>
          <w:szCs w:val="22"/>
        </w:rPr>
        <w:t xml:space="preserve">edingungen </w:t>
      </w:r>
      <w:r w:rsidR="0005214C" w:rsidRPr="00F772BA">
        <w:rPr>
          <w:rFonts w:cs="DBOffice"/>
          <w:color w:val="auto"/>
          <w:szCs w:val="22"/>
        </w:rPr>
        <w:t xml:space="preserve">Netz </w:t>
      </w:r>
      <w:r w:rsidR="00F772BA">
        <w:rPr>
          <w:rFonts w:cs="DBOffice"/>
          <w:color w:val="auto"/>
          <w:szCs w:val="22"/>
        </w:rPr>
        <w:t xml:space="preserve">der DB Netz AG </w:t>
      </w:r>
      <w:r w:rsidRPr="00F772BA">
        <w:rPr>
          <w:rFonts w:cs="DBOffice"/>
          <w:color w:val="auto"/>
          <w:szCs w:val="22"/>
        </w:rPr>
        <w:t>(NB</w:t>
      </w:r>
      <w:r w:rsidR="0005214C" w:rsidRPr="00F772BA">
        <w:rPr>
          <w:rFonts w:cs="DBOffice"/>
          <w:color w:val="auto"/>
          <w:szCs w:val="22"/>
        </w:rPr>
        <w:t>N</w:t>
      </w:r>
      <w:r w:rsidRPr="00F772BA">
        <w:rPr>
          <w:rFonts w:cs="DBOffice"/>
          <w:color w:val="auto"/>
          <w:szCs w:val="22"/>
        </w:rPr>
        <w:t xml:space="preserve">), können Trassenanmeldungen </w:t>
      </w:r>
      <w:r w:rsidRPr="00051AE5">
        <w:rPr>
          <w:rFonts w:cs="DBOffice"/>
          <w:szCs w:val="22"/>
        </w:rPr>
        <w:t>auf den Grenzbetriebsstrecken grundsätzlich erst bearbeitet werden, wenn der Infrastrukturbetreiber im Nachbarland entsprechend der dort geltenden Verfahren der Trassenzuweisung zugestimmt hat. Hier sind wir auf Ihre Mitwirkung und die Bereitstellung zusätzlicher Angaben in Ihrer grenzüberschreitenden Trassenanmeldung angewiesen.</w:t>
      </w:r>
    </w:p>
    <w:p w14:paraId="374D94A8" w14:textId="77777777" w:rsidR="00744B82" w:rsidRPr="00051AE5" w:rsidRDefault="00744B82" w:rsidP="00744B82">
      <w:pPr>
        <w:autoSpaceDE w:val="0"/>
        <w:autoSpaceDN w:val="0"/>
        <w:adjustRightInd w:val="0"/>
        <w:rPr>
          <w:rFonts w:cs="DBOffice"/>
          <w:szCs w:val="22"/>
        </w:rPr>
      </w:pPr>
    </w:p>
    <w:p w14:paraId="364CBFB5" w14:textId="77777777" w:rsidR="00744B82" w:rsidRPr="00051AE5" w:rsidRDefault="00744B82" w:rsidP="00744B82">
      <w:pPr>
        <w:autoSpaceDE w:val="0"/>
        <w:autoSpaceDN w:val="0"/>
        <w:adjustRightInd w:val="0"/>
        <w:rPr>
          <w:rFonts w:cs="DBOffice"/>
          <w:szCs w:val="22"/>
        </w:rPr>
      </w:pPr>
      <w:r w:rsidRPr="00051AE5">
        <w:rPr>
          <w:rFonts w:cs="DBOffice"/>
          <w:szCs w:val="22"/>
        </w:rPr>
        <w:t>Bei grenzüberschreitenden Trassenanmeldungen im Gelegenheitsverkehr von und nach den</w:t>
      </w:r>
    </w:p>
    <w:p w14:paraId="396351F4" w14:textId="77777777" w:rsidR="00744B82" w:rsidRPr="00051AE5" w:rsidRDefault="00744B82" w:rsidP="00744B82">
      <w:pPr>
        <w:autoSpaceDE w:val="0"/>
        <w:autoSpaceDN w:val="0"/>
        <w:adjustRightInd w:val="0"/>
        <w:rPr>
          <w:rFonts w:cs="DBOffice"/>
          <w:szCs w:val="22"/>
        </w:rPr>
      </w:pPr>
      <w:r w:rsidRPr="00051AE5">
        <w:rPr>
          <w:rFonts w:cs="DBOffice"/>
          <w:szCs w:val="22"/>
        </w:rPr>
        <w:t>Niederlanden bitten wir Sie folgendes Vorgehen zu beachten und die folgenden Angaben bereits bei Ihrer Trassenanmeldung über TPN an die DB Netz AG zu berücksichtigen:</w:t>
      </w:r>
    </w:p>
    <w:p w14:paraId="324BD742" w14:textId="77777777" w:rsidR="00744B82" w:rsidRPr="00051AE5" w:rsidRDefault="00744B82" w:rsidP="00744B82">
      <w:pPr>
        <w:autoSpaceDE w:val="0"/>
        <w:autoSpaceDN w:val="0"/>
        <w:adjustRightInd w:val="0"/>
        <w:rPr>
          <w:rFonts w:cs="DBOffice"/>
          <w:szCs w:val="22"/>
        </w:rPr>
      </w:pPr>
    </w:p>
    <w:p w14:paraId="228DBBBF" w14:textId="77777777" w:rsidR="00744B82" w:rsidRPr="00051AE5" w:rsidRDefault="00744B82" w:rsidP="00744B82">
      <w:pPr>
        <w:autoSpaceDE w:val="0"/>
        <w:autoSpaceDN w:val="0"/>
        <w:adjustRightInd w:val="0"/>
        <w:rPr>
          <w:rFonts w:cs="DBOffice,Bold"/>
          <w:b/>
          <w:bCs/>
          <w:szCs w:val="22"/>
        </w:rPr>
      </w:pPr>
      <w:r w:rsidRPr="00051AE5">
        <w:rPr>
          <w:rFonts w:cs="DBOffice"/>
          <w:szCs w:val="22"/>
        </w:rPr>
        <w:t xml:space="preserve">1. Benutzung einer </w:t>
      </w:r>
      <w:r w:rsidRPr="00051AE5">
        <w:rPr>
          <w:rFonts w:cs="DBOffice,Bold"/>
          <w:b/>
          <w:bCs/>
          <w:szCs w:val="22"/>
        </w:rPr>
        <w:t>Internationalen Zugnummer</w:t>
      </w:r>
    </w:p>
    <w:p w14:paraId="32684DC7" w14:textId="77777777" w:rsidR="00744B82" w:rsidRPr="00051AE5" w:rsidRDefault="00744B82" w:rsidP="00744B82">
      <w:pPr>
        <w:autoSpaceDE w:val="0"/>
        <w:autoSpaceDN w:val="0"/>
        <w:adjustRightInd w:val="0"/>
        <w:rPr>
          <w:rFonts w:cs="DBOffice,Bold"/>
          <w:b/>
          <w:bCs/>
          <w:szCs w:val="22"/>
        </w:rPr>
      </w:pPr>
      <w:r w:rsidRPr="00051AE5">
        <w:rPr>
          <w:rFonts w:cs="DBOffice"/>
          <w:szCs w:val="22"/>
        </w:rPr>
        <w:t xml:space="preserve">2. Angabe des </w:t>
      </w:r>
      <w:r w:rsidRPr="00051AE5">
        <w:rPr>
          <w:rFonts w:cs="DBOffice,Bold"/>
          <w:b/>
          <w:bCs/>
          <w:szCs w:val="22"/>
        </w:rPr>
        <w:t>Kooperationspartners/Eisenbahnverkehrsunternehmen (EVU) im Nachbarland</w:t>
      </w:r>
    </w:p>
    <w:p w14:paraId="667C9864" w14:textId="77777777" w:rsidR="00744B82" w:rsidRPr="00051AE5" w:rsidRDefault="00744B82" w:rsidP="00744B82">
      <w:pPr>
        <w:autoSpaceDE w:val="0"/>
        <w:autoSpaceDN w:val="0"/>
        <w:adjustRightInd w:val="0"/>
        <w:rPr>
          <w:rFonts w:cs="DBOffice"/>
          <w:szCs w:val="22"/>
        </w:rPr>
      </w:pPr>
      <w:r w:rsidRPr="00051AE5">
        <w:rPr>
          <w:rFonts w:cs="DBOffice"/>
          <w:szCs w:val="22"/>
        </w:rPr>
        <w:t xml:space="preserve">3. Angabe des </w:t>
      </w:r>
      <w:r w:rsidRPr="00051AE5">
        <w:rPr>
          <w:rFonts w:cs="DBOffice,Bold"/>
          <w:b/>
          <w:bCs/>
          <w:szCs w:val="22"/>
        </w:rPr>
        <w:t xml:space="preserve">internationalen Start- bzw. Zielbahnhofes </w:t>
      </w:r>
      <w:r w:rsidRPr="00051AE5">
        <w:rPr>
          <w:rFonts w:cs="DBOffice"/>
          <w:szCs w:val="22"/>
        </w:rPr>
        <w:t>bzw. Angabe der Anschlussverwendung ab Grenzbahnhof, falls die Trasse nur bis dorthin angemeldet wird</w:t>
      </w:r>
    </w:p>
    <w:p w14:paraId="54EF3102" w14:textId="77777777" w:rsidR="00744B82" w:rsidRPr="00051AE5" w:rsidRDefault="00744B82" w:rsidP="00744B82">
      <w:pPr>
        <w:autoSpaceDE w:val="0"/>
        <w:autoSpaceDN w:val="0"/>
        <w:adjustRightInd w:val="0"/>
        <w:rPr>
          <w:rFonts w:cs="DBOffice"/>
          <w:szCs w:val="22"/>
        </w:rPr>
      </w:pPr>
      <w:r w:rsidRPr="00051AE5">
        <w:rPr>
          <w:rFonts w:cs="DBOffice"/>
          <w:szCs w:val="22"/>
        </w:rPr>
        <w:t xml:space="preserve">4. Angabe von notwendigen </w:t>
      </w:r>
      <w:r w:rsidRPr="00051AE5">
        <w:rPr>
          <w:rFonts w:cs="DBOffice"/>
          <w:b/>
          <w:szCs w:val="22"/>
        </w:rPr>
        <w:t>Behandlungen im Grenzbahnhof</w:t>
      </w:r>
      <w:r w:rsidRPr="00051AE5">
        <w:rPr>
          <w:rFonts w:cs="DBOffice"/>
          <w:szCs w:val="22"/>
        </w:rPr>
        <w:t xml:space="preserve"> </w:t>
      </w:r>
    </w:p>
    <w:p w14:paraId="7737FD27" w14:textId="77777777" w:rsidR="00744B82" w:rsidRPr="00051AE5" w:rsidRDefault="00744B82" w:rsidP="00744B82">
      <w:pPr>
        <w:pStyle w:val="Listenabsatz"/>
        <w:numPr>
          <w:ilvl w:val="0"/>
          <w:numId w:val="28"/>
        </w:numPr>
        <w:autoSpaceDE w:val="0"/>
        <w:autoSpaceDN w:val="0"/>
        <w:adjustRightInd w:val="0"/>
        <w:spacing w:after="0" w:line="240" w:lineRule="auto"/>
        <w:rPr>
          <w:rFonts w:ascii="DB Office" w:hAnsi="DB Office" w:cs="DBOffice"/>
        </w:rPr>
      </w:pPr>
      <w:r w:rsidRPr="00051AE5">
        <w:rPr>
          <w:rFonts w:ascii="DB Office" w:hAnsi="DB Office" w:cs="DBOffice"/>
        </w:rPr>
        <w:t xml:space="preserve">Wagentechnische Untersuchungen </w:t>
      </w:r>
      <w:r w:rsidR="00051AE5">
        <w:rPr>
          <w:rFonts w:ascii="DB Office" w:hAnsi="DB Office" w:cs="DBOffice"/>
        </w:rPr>
        <w:t>Mindestd</w:t>
      </w:r>
      <w:r w:rsidRPr="00051AE5">
        <w:rPr>
          <w:rFonts w:ascii="DB Office" w:hAnsi="DB Office" w:cs="DBOffice"/>
        </w:rPr>
        <w:t xml:space="preserve">auer </w:t>
      </w:r>
      <w:r w:rsidRPr="00F95289">
        <w:rPr>
          <w:rFonts w:ascii="DB Office" w:hAnsi="DB Office" w:cs="DBOffice"/>
          <w:b/>
          <w:bCs/>
        </w:rPr>
        <w:t>120 Minuten</w:t>
      </w:r>
      <w:r w:rsidRPr="00051AE5">
        <w:rPr>
          <w:rFonts w:ascii="DB Office" w:hAnsi="DB Office" w:cs="DBOffice"/>
        </w:rPr>
        <w:t xml:space="preserve"> -&gt; nur nachts (22-05 Uhr) möglich</w:t>
      </w:r>
    </w:p>
    <w:p w14:paraId="39F7C2CB" w14:textId="77777777" w:rsidR="00744B82" w:rsidRPr="00051AE5" w:rsidRDefault="00744B82" w:rsidP="00744B82">
      <w:pPr>
        <w:pStyle w:val="Listenabsatz"/>
        <w:numPr>
          <w:ilvl w:val="0"/>
          <w:numId w:val="28"/>
        </w:numPr>
        <w:autoSpaceDE w:val="0"/>
        <w:autoSpaceDN w:val="0"/>
        <w:adjustRightInd w:val="0"/>
        <w:spacing w:after="0" w:line="240" w:lineRule="auto"/>
        <w:rPr>
          <w:rFonts w:ascii="DB Office" w:hAnsi="DB Office" w:cs="DBOffice"/>
          <w:strike/>
        </w:rPr>
      </w:pPr>
      <w:r w:rsidRPr="00051AE5">
        <w:rPr>
          <w:rFonts w:ascii="DB Office" w:hAnsi="DB Office" w:cs="DBOffice"/>
        </w:rPr>
        <w:t xml:space="preserve">Lokwechsel </w:t>
      </w:r>
      <w:r w:rsidR="00051AE5">
        <w:rPr>
          <w:rFonts w:ascii="DB Office" w:hAnsi="DB Office" w:cs="DBOffice"/>
        </w:rPr>
        <w:t>Mindestd</w:t>
      </w:r>
      <w:r w:rsidR="00051AE5" w:rsidRPr="00051AE5">
        <w:rPr>
          <w:rFonts w:ascii="DB Office" w:hAnsi="DB Office" w:cs="DBOffice"/>
        </w:rPr>
        <w:t xml:space="preserve">auer </w:t>
      </w:r>
      <w:r w:rsidRPr="00F95289">
        <w:rPr>
          <w:rFonts w:ascii="DB Office" w:hAnsi="DB Office" w:cs="DBOffice"/>
          <w:b/>
          <w:bCs/>
        </w:rPr>
        <w:t>30</w:t>
      </w:r>
      <w:r w:rsidRPr="00051AE5">
        <w:rPr>
          <w:rFonts w:ascii="DB Office" w:hAnsi="DB Office" w:cs="DBOffice"/>
        </w:rPr>
        <w:t xml:space="preserve"> </w:t>
      </w:r>
      <w:r w:rsidRPr="00F95289">
        <w:rPr>
          <w:rFonts w:ascii="DB Office" w:hAnsi="DB Office" w:cs="DBOffice"/>
          <w:b/>
          <w:bCs/>
        </w:rPr>
        <w:t>Minuten</w:t>
      </w:r>
    </w:p>
    <w:p w14:paraId="70F8C8E0" w14:textId="77777777" w:rsidR="00744B82" w:rsidRPr="00051AE5" w:rsidRDefault="00744B82" w:rsidP="00744B82">
      <w:pPr>
        <w:pStyle w:val="Listenabsatz"/>
        <w:numPr>
          <w:ilvl w:val="0"/>
          <w:numId w:val="28"/>
        </w:numPr>
        <w:autoSpaceDE w:val="0"/>
        <w:autoSpaceDN w:val="0"/>
        <w:adjustRightInd w:val="0"/>
        <w:spacing w:after="0" w:line="240" w:lineRule="auto"/>
        <w:rPr>
          <w:rFonts w:ascii="DB Office" w:hAnsi="DB Office" w:cs="DBOffice"/>
        </w:rPr>
      </w:pPr>
      <w:r w:rsidRPr="00051AE5">
        <w:rPr>
          <w:rFonts w:ascii="DB Office" w:hAnsi="DB Office" w:cs="DBOffice"/>
        </w:rPr>
        <w:t xml:space="preserve">Lokpersonalwechsel </w:t>
      </w:r>
      <w:r w:rsidR="00051AE5">
        <w:rPr>
          <w:rFonts w:ascii="DB Office" w:hAnsi="DB Office" w:cs="DBOffice"/>
        </w:rPr>
        <w:t>Mindestd</w:t>
      </w:r>
      <w:r w:rsidR="00051AE5" w:rsidRPr="00051AE5">
        <w:rPr>
          <w:rFonts w:ascii="DB Office" w:hAnsi="DB Office" w:cs="DBOffice"/>
        </w:rPr>
        <w:t>auer</w:t>
      </w:r>
      <w:r w:rsidR="00051AE5">
        <w:rPr>
          <w:rFonts w:ascii="DB Office" w:hAnsi="DB Office" w:cs="DBOffice"/>
        </w:rPr>
        <w:t xml:space="preserve"> </w:t>
      </w:r>
      <w:r w:rsidRPr="00F95289">
        <w:rPr>
          <w:rFonts w:ascii="DB Office" w:hAnsi="DB Office" w:cs="DBOffice"/>
          <w:b/>
          <w:bCs/>
        </w:rPr>
        <w:t>5</w:t>
      </w:r>
      <w:r w:rsidRPr="00051AE5">
        <w:rPr>
          <w:rFonts w:ascii="DB Office" w:hAnsi="DB Office" w:cs="DBOffice"/>
        </w:rPr>
        <w:t xml:space="preserve"> </w:t>
      </w:r>
      <w:r w:rsidRPr="00F95289">
        <w:rPr>
          <w:rFonts w:ascii="DB Office" w:hAnsi="DB Office" w:cs="DBOffice"/>
          <w:b/>
          <w:bCs/>
        </w:rPr>
        <w:t>Minuten</w:t>
      </w:r>
    </w:p>
    <w:p w14:paraId="133F1F21" w14:textId="77777777" w:rsidR="00744B82" w:rsidRPr="00051AE5" w:rsidRDefault="00744B82" w:rsidP="00744B82">
      <w:pPr>
        <w:pStyle w:val="Listenabsatz"/>
        <w:numPr>
          <w:ilvl w:val="0"/>
          <w:numId w:val="28"/>
        </w:numPr>
        <w:autoSpaceDE w:val="0"/>
        <w:autoSpaceDN w:val="0"/>
        <w:adjustRightInd w:val="0"/>
        <w:spacing w:after="0" w:line="240" w:lineRule="auto"/>
        <w:rPr>
          <w:rFonts w:ascii="DB Office" w:hAnsi="DB Office" w:cs="DBOffice"/>
        </w:rPr>
      </w:pPr>
      <w:r w:rsidRPr="00051AE5">
        <w:rPr>
          <w:rFonts w:ascii="DB Office" w:hAnsi="DB Office" w:cs="DBOffice"/>
        </w:rPr>
        <w:t xml:space="preserve">Zugbildung bis maximal 599 Meter tagsüber (05-22 Uhr) nur in Gleis 4 möglich </w:t>
      </w:r>
    </w:p>
    <w:p w14:paraId="779A023C" w14:textId="77777777" w:rsidR="00744B82" w:rsidRDefault="00744B82" w:rsidP="00744B82">
      <w:pPr>
        <w:pStyle w:val="Listenabsatz"/>
        <w:numPr>
          <w:ilvl w:val="0"/>
          <w:numId w:val="28"/>
        </w:numPr>
        <w:autoSpaceDE w:val="0"/>
        <w:autoSpaceDN w:val="0"/>
        <w:adjustRightInd w:val="0"/>
        <w:spacing w:after="0" w:line="240" w:lineRule="auto"/>
        <w:rPr>
          <w:rFonts w:ascii="DB Office" w:hAnsi="DB Office" w:cs="DBOffice"/>
        </w:rPr>
      </w:pPr>
      <w:r w:rsidRPr="00051AE5">
        <w:rPr>
          <w:rFonts w:ascii="DB Office" w:hAnsi="DB Office" w:cs="DBOffice"/>
        </w:rPr>
        <w:t>Weitere erforderliche Aufenthalte mit Angabe Grund und mit Angabe Dauer</w:t>
      </w:r>
    </w:p>
    <w:p w14:paraId="6A54C269" w14:textId="77777777" w:rsidR="00F95289" w:rsidRDefault="00F95289" w:rsidP="00F95289">
      <w:pPr>
        <w:autoSpaceDE w:val="0"/>
        <w:autoSpaceDN w:val="0"/>
        <w:adjustRightInd w:val="0"/>
        <w:rPr>
          <w:rFonts w:cs="DBOffice"/>
        </w:rPr>
      </w:pPr>
    </w:p>
    <w:p w14:paraId="50B337D8" w14:textId="77777777" w:rsidR="00F95289" w:rsidRPr="00F95289" w:rsidRDefault="00F95289" w:rsidP="00F95289">
      <w:pPr>
        <w:autoSpaceDE w:val="0"/>
        <w:autoSpaceDN w:val="0"/>
        <w:adjustRightInd w:val="0"/>
        <w:rPr>
          <w:rFonts w:cs="DBOffice"/>
          <w:b/>
          <w:bCs/>
          <w:color w:val="FF0000"/>
        </w:rPr>
      </w:pPr>
      <w:r w:rsidRPr="00F95289">
        <w:rPr>
          <w:rFonts w:cs="DBOffice"/>
          <w:b/>
          <w:bCs/>
          <w:color w:val="FF0000"/>
        </w:rPr>
        <w:t>Bitte geben Sie die o.g. Haltegründe im Feld „Kunde an Netz“ bzw. als „Sonstiger Haltegrund“ in TPN an, um eine Abbildung im Fahrplan sicherzustellen.</w:t>
      </w:r>
      <w:r w:rsidR="00D34FC2">
        <w:rPr>
          <w:rFonts w:cs="DBOffice"/>
          <w:b/>
          <w:bCs/>
          <w:color w:val="FF0000"/>
        </w:rPr>
        <w:t xml:space="preserve"> Beachten Sie bitte, dass die o.g. Mindesthaltezeiten bindend sind.</w:t>
      </w:r>
    </w:p>
    <w:p w14:paraId="0672436C" w14:textId="77777777" w:rsidR="00744B82" w:rsidRPr="00051AE5" w:rsidRDefault="00744B82" w:rsidP="00744B82">
      <w:pPr>
        <w:autoSpaceDE w:val="0"/>
        <w:autoSpaceDN w:val="0"/>
        <w:adjustRightInd w:val="0"/>
        <w:rPr>
          <w:rFonts w:cs="DBOffice"/>
          <w:szCs w:val="22"/>
        </w:rPr>
      </w:pPr>
    </w:p>
    <w:p w14:paraId="68913390" w14:textId="77777777" w:rsidR="00744B82" w:rsidRPr="00051AE5" w:rsidRDefault="00744B82" w:rsidP="00744B82">
      <w:pPr>
        <w:autoSpaceDE w:val="0"/>
        <w:autoSpaceDN w:val="0"/>
        <w:adjustRightInd w:val="0"/>
        <w:rPr>
          <w:rFonts w:cs="DBOffice,Bold"/>
          <w:bCs/>
          <w:szCs w:val="22"/>
        </w:rPr>
      </w:pPr>
      <w:r w:rsidRPr="00051AE5">
        <w:rPr>
          <w:rFonts w:cs="DBOffice"/>
          <w:szCs w:val="22"/>
        </w:rPr>
        <w:t xml:space="preserve">Die </w:t>
      </w:r>
      <w:r w:rsidRPr="00051AE5">
        <w:rPr>
          <w:rFonts w:cs="DBOffice"/>
          <w:b/>
          <w:szCs w:val="22"/>
        </w:rPr>
        <w:t>Beantragung</w:t>
      </w:r>
      <w:r w:rsidRPr="00051AE5">
        <w:rPr>
          <w:rFonts w:cs="DBOffice"/>
          <w:szCs w:val="22"/>
        </w:rPr>
        <w:t xml:space="preserve"> einer </w:t>
      </w:r>
      <w:r w:rsidRPr="00051AE5">
        <w:rPr>
          <w:rFonts w:cs="DBOffice"/>
          <w:b/>
          <w:szCs w:val="22"/>
        </w:rPr>
        <w:t>internationalen Zugnummer</w:t>
      </w:r>
      <w:r w:rsidRPr="00051AE5">
        <w:rPr>
          <w:rFonts w:cs="DBOffice"/>
          <w:szCs w:val="22"/>
        </w:rPr>
        <w:t xml:space="preserve"> erfolgt durch das verantwortliche </w:t>
      </w:r>
      <w:r w:rsidRPr="00051AE5">
        <w:rPr>
          <w:rFonts w:cs="DBOffice,Bold"/>
          <w:b/>
          <w:bCs/>
          <w:szCs w:val="22"/>
        </w:rPr>
        <w:t xml:space="preserve">Eisenbahnverkehrsunternehmen (EVU) </w:t>
      </w:r>
      <w:r w:rsidRPr="00051AE5">
        <w:rPr>
          <w:rFonts w:cs="DBOffice,Bold"/>
          <w:bCs/>
          <w:szCs w:val="22"/>
        </w:rPr>
        <w:t>in Deutschland. Für die Verkehre zwischen Deutschland und den Niederlanden (beide Fahrrichtungen) sind folgende Antragswege möglich:</w:t>
      </w:r>
    </w:p>
    <w:p w14:paraId="25741765" w14:textId="77777777" w:rsidR="00744B82" w:rsidRPr="00051AE5" w:rsidRDefault="00744B82" w:rsidP="00744B82">
      <w:pPr>
        <w:autoSpaceDE w:val="0"/>
        <w:autoSpaceDN w:val="0"/>
        <w:adjustRightInd w:val="0"/>
        <w:rPr>
          <w:rFonts w:cs="DBOffice,Bold"/>
          <w:bCs/>
          <w:szCs w:val="22"/>
        </w:rPr>
      </w:pPr>
    </w:p>
    <w:p w14:paraId="71B24FBC" w14:textId="61D34370" w:rsidR="00744B82" w:rsidRPr="00051AE5" w:rsidRDefault="00744B82" w:rsidP="00744B82">
      <w:pPr>
        <w:autoSpaceDE w:val="0"/>
        <w:autoSpaceDN w:val="0"/>
        <w:adjustRightInd w:val="0"/>
        <w:rPr>
          <w:rStyle w:val="Hyperlink"/>
          <w:rFonts w:cs="DBOffice,Bold"/>
          <w:b/>
          <w:bCs/>
          <w:szCs w:val="22"/>
        </w:rPr>
      </w:pPr>
      <w:r w:rsidRPr="00051AE5">
        <w:rPr>
          <w:rFonts w:cs="DBOffice"/>
          <w:szCs w:val="22"/>
        </w:rPr>
        <w:t xml:space="preserve">Für den </w:t>
      </w:r>
      <w:r w:rsidRPr="00051AE5">
        <w:rPr>
          <w:rFonts w:cs="DBOffice"/>
          <w:b/>
          <w:szCs w:val="22"/>
        </w:rPr>
        <w:t>Grenzübergang Bad Bentheim/</w:t>
      </w:r>
      <w:proofErr w:type="spellStart"/>
      <w:r w:rsidRPr="00051AE5">
        <w:rPr>
          <w:rFonts w:cs="DBOffice"/>
          <w:b/>
          <w:szCs w:val="22"/>
        </w:rPr>
        <w:t>Oldenzaal</w:t>
      </w:r>
      <w:proofErr w:type="spellEnd"/>
      <w:r w:rsidRPr="00051AE5">
        <w:rPr>
          <w:rFonts w:cs="DBOffice"/>
          <w:szCs w:val="22"/>
        </w:rPr>
        <w:t xml:space="preserve"> bei der DB Netz AG, Region Nord, Gelegenheitsfahrplan. Bitte per E-Mail-Vorlage (siehe Muster) </w:t>
      </w:r>
      <w:r w:rsidR="00051AE5">
        <w:rPr>
          <w:rFonts w:cs="DBOffice"/>
          <w:szCs w:val="22"/>
        </w:rPr>
        <w:t>an</w:t>
      </w:r>
      <w:r w:rsidRPr="00051AE5">
        <w:rPr>
          <w:rFonts w:cs="DBOffice"/>
          <w:szCs w:val="22"/>
        </w:rPr>
        <w:t xml:space="preserve"> folgende E-Mailadresse:</w:t>
      </w:r>
      <w:r w:rsidR="00051AE5">
        <w:rPr>
          <w:rFonts w:cs="DBOffice"/>
          <w:szCs w:val="22"/>
        </w:rPr>
        <w:t xml:space="preserve"> </w:t>
      </w:r>
      <w:hyperlink r:id="rId7" w:history="1">
        <w:r w:rsidRPr="00051AE5">
          <w:rPr>
            <w:rStyle w:val="Hyperlink"/>
            <w:rFonts w:cs="DBOffice,Bold"/>
            <w:b/>
            <w:bCs/>
            <w:szCs w:val="22"/>
          </w:rPr>
          <w:t>ta-nord@deutschebahn.com</w:t>
        </w:r>
      </w:hyperlink>
    </w:p>
    <w:p w14:paraId="60A9DB87" w14:textId="35EF2B05" w:rsidR="00744B82" w:rsidRPr="00051AE5" w:rsidRDefault="00744B82" w:rsidP="00744B82">
      <w:pPr>
        <w:autoSpaceDE w:val="0"/>
        <w:autoSpaceDN w:val="0"/>
        <w:adjustRightInd w:val="0"/>
        <w:rPr>
          <w:rFonts w:cs="DBOffice"/>
          <w:i/>
          <w:szCs w:val="22"/>
        </w:rPr>
      </w:pPr>
      <w:r w:rsidRPr="00051AE5">
        <w:rPr>
          <w:rFonts w:cs="DBOffice"/>
          <w:i/>
          <w:szCs w:val="22"/>
        </w:rPr>
        <w:t>Beispiel: Hannover – Amsterdam -&gt; Zugnummer i</w:t>
      </w:r>
      <w:r w:rsidR="00B03194">
        <w:rPr>
          <w:rFonts w:cs="DBOffice"/>
          <w:i/>
          <w:szCs w:val="22"/>
        </w:rPr>
        <w:t xml:space="preserve">n der Region </w:t>
      </w:r>
      <w:r w:rsidRPr="00051AE5">
        <w:rPr>
          <w:rFonts w:cs="DBOffice"/>
          <w:i/>
          <w:szCs w:val="22"/>
        </w:rPr>
        <w:t>Nord beantragen (auch für Gegenrichtung)</w:t>
      </w:r>
    </w:p>
    <w:p w14:paraId="6F57AA2C" w14:textId="77777777" w:rsidR="00744B82" w:rsidRPr="00051AE5" w:rsidRDefault="00744B82" w:rsidP="00744B82">
      <w:pPr>
        <w:autoSpaceDE w:val="0"/>
        <w:autoSpaceDN w:val="0"/>
        <w:adjustRightInd w:val="0"/>
        <w:rPr>
          <w:rFonts w:cs="DBOffice"/>
          <w:szCs w:val="22"/>
        </w:rPr>
      </w:pPr>
    </w:p>
    <w:p w14:paraId="11285BEA" w14:textId="77777777" w:rsidR="00744B82" w:rsidRPr="00051AE5" w:rsidRDefault="00744B82" w:rsidP="00744B82">
      <w:pPr>
        <w:autoSpaceDE w:val="0"/>
        <w:autoSpaceDN w:val="0"/>
        <w:adjustRightInd w:val="0"/>
        <w:rPr>
          <w:rFonts w:cs="DBOffice"/>
          <w:szCs w:val="22"/>
        </w:rPr>
      </w:pPr>
      <w:r w:rsidRPr="00051AE5">
        <w:rPr>
          <w:rFonts w:cs="DBOffice"/>
          <w:szCs w:val="22"/>
        </w:rPr>
        <w:t xml:space="preserve">Bei </w:t>
      </w:r>
      <w:r w:rsidRPr="00051AE5">
        <w:rPr>
          <w:rFonts w:cs="DBOffice"/>
          <w:b/>
          <w:szCs w:val="22"/>
        </w:rPr>
        <w:t>durchlaufenden</w:t>
      </w:r>
      <w:r w:rsidRPr="00051AE5">
        <w:rPr>
          <w:rFonts w:cs="DBOffice"/>
          <w:szCs w:val="22"/>
        </w:rPr>
        <w:t xml:space="preserve"> internationalen Verkehren Niederlande – Polen bzw. Niederlande – Tschechien können Sie außerdem eine </w:t>
      </w:r>
      <w:r w:rsidRPr="00051AE5">
        <w:rPr>
          <w:rFonts w:cs="DBOffice"/>
          <w:b/>
          <w:szCs w:val="22"/>
        </w:rPr>
        <w:t>durchgehende</w:t>
      </w:r>
      <w:r w:rsidRPr="00051AE5">
        <w:rPr>
          <w:rFonts w:cs="DBOffice"/>
          <w:szCs w:val="22"/>
        </w:rPr>
        <w:t xml:space="preserve"> Zugnummer bei der DB Netz AG beim </w:t>
      </w:r>
    </w:p>
    <w:p w14:paraId="545AD249" w14:textId="5D12E91A" w:rsidR="00744B82" w:rsidRPr="00051AE5" w:rsidRDefault="00744B82" w:rsidP="00744B82">
      <w:pPr>
        <w:autoSpaceDE w:val="0"/>
        <w:autoSpaceDN w:val="0"/>
        <w:adjustRightInd w:val="0"/>
        <w:rPr>
          <w:rFonts w:cs="DBOffice,Bold"/>
          <w:b/>
          <w:bCs/>
          <w:szCs w:val="22"/>
        </w:rPr>
      </w:pPr>
      <w:r w:rsidRPr="00051AE5">
        <w:rPr>
          <w:rFonts w:cs="DBOffice"/>
          <w:szCs w:val="22"/>
        </w:rPr>
        <w:t>Region Ost</w:t>
      </w:r>
      <w:r w:rsidRPr="00051AE5">
        <w:rPr>
          <w:rFonts w:cs="DBOffice,Bold"/>
          <w:b/>
          <w:bCs/>
          <w:color w:val="0000FF"/>
          <w:szCs w:val="22"/>
        </w:rPr>
        <w:t xml:space="preserve">: </w:t>
      </w:r>
      <w:r w:rsidRPr="00051AE5">
        <w:rPr>
          <w:rFonts w:cs="DBOffice,Bold"/>
          <w:b/>
          <w:bCs/>
          <w:szCs w:val="22"/>
        </w:rPr>
        <w:t>030 297-40151 (</w:t>
      </w:r>
      <w:hyperlink r:id="rId8" w:history="1">
        <w:r w:rsidRPr="00051AE5">
          <w:rPr>
            <w:rStyle w:val="Hyperlink"/>
            <w:rFonts w:cs="DBOffice,Bold"/>
            <w:b/>
            <w:bCs/>
            <w:szCs w:val="22"/>
          </w:rPr>
          <w:t>ta-ost@deutschebahn.com</w:t>
        </w:r>
      </w:hyperlink>
      <w:r w:rsidRPr="00051AE5">
        <w:rPr>
          <w:rFonts w:cs="DBOffice,Bold"/>
          <w:b/>
          <w:bCs/>
          <w:szCs w:val="22"/>
        </w:rPr>
        <w:t>)</w:t>
      </w:r>
    </w:p>
    <w:p w14:paraId="3B420FCA" w14:textId="6D3AAFC8" w:rsidR="00744B82" w:rsidRPr="00051AE5" w:rsidRDefault="00744B82" w:rsidP="00744B82">
      <w:pPr>
        <w:autoSpaceDE w:val="0"/>
        <w:autoSpaceDN w:val="0"/>
        <w:adjustRightInd w:val="0"/>
        <w:rPr>
          <w:rFonts w:cs="DBOffice"/>
          <w:i/>
          <w:szCs w:val="22"/>
        </w:rPr>
      </w:pPr>
      <w:r w:rsidRPr="00051AE5">
        <w:rPr>
          <w:rFonts w:cs="DBOffice"/>
          <w:i/>
          <w:szCs w:val="22"/>
        </w:rPr>
        <w:t>Beispiel: Warschau – Amsterdam - &gt; Zugnummer i</w:t>
      </w:r>
      <w:r w:rsidR="00B03194">
        <w:rPr>
          <w:rFonts w:cs="DBOffice"/>
          <w:i/>
          <w:szCs w:val="22"/>
        </w:rPr>
        <w:t>n der Region</w:t>
      </w:r>
      <w:r w:rsidRPr="00051AE5">
        <w:rPr>
          <w:rFonts w:cs="DBOffice"/>
          <w:i/>
          <w:szCs w:val="22"/>
        </w:rPr>
        <w:t xml:space="preserve"> Ost beantragen (auch für Gegenrichtung)</w:t>
      </w:r>
    </w:p>
    <w:p w14:paraId="706486FB" w14:textId="77777777" w:rsidR="00744B82" w:rsidRPr="00051AE5" w:rsidRDefault="00744B82" w:rsidP="00744B82">
      <w:pPr>
        <w:autoSpaceDE w:val="0"/>
        <w:autoSpaceDN w:val="0"/>
        <w:adjustRightInd w:val="0"/>
        <w:rPr>
          <w:rFonts w:cs="DBOffice,Bold"/>
          <w:b/>
          <w:bCs/>
          <w:szCs w:val="22"/>
        </w:rPr>
      </w:pPr>
      <w:r w:rsidRPr="00051AE5">
        <w:rPr>
          <w:rFonts w:cs="DBOffice,Bold"/>
          <w:b/>
          <w:bCs/>
          <w:szCs w:val="22"/>
        </w:rPr>
        <w:lastRenderedPageBreak/>
        <w:t>oder</w:t>
      </w:r>
    </w:p>
    <w:p w14:paraId="5B9B39C7" w14:textId="6E45A72A" w:rsidR="00744B82" w:rsidRPr="00051AE5" w:rsidRDefault="00744B82" w:rsidP="00744B82">
      <w:pPr>
        <w:autoSpaceDE w:val="0"/>
        <w:autoSpaceDN w:val="0"/>
        <w:adjustRightInd w:val="0"/>
        <w:rPr>
          <w:rFonts w:cs="DBOffice,Bold"/>
          <w:b/>
          <w:bCs/>
          <w:color w:val="0000FF"/>
          <w:szCs w:val="22"/>
        </w:rPr>
      </w:pPr>
      <w:r w:rsidRPr="00051AE5">
        <w:rPr>
          <w:rFonts w:cs="DBOffice"/>
          <w:szCs w:val="22"/>
        </w:rPr>
        <w:t xml:space="preserve">beim Region Südost: </w:t>
      </w:r>
      <w:r w:rsidRPr="00051AE5">
        <w:rPr>
          <w:rFonts w:cs="DBOffice,Bold"/>
          <w:b/>
          <w:bCs/>
          <w:szCs w:val="22"/>
        </w:rPr>
        <w:t xml:space="preserve">0341 968-7894 </w:t>
      </w:r>
      <w:hyperlink r:id="rId9" w:history="1">
        <w:r w:rsidRPr="00051AE5">
          <w:rPr>
            <w:rStyle w:val="Hyperlink"/>
            <w:rFonts w:cs="DBOffice,Bold"/>
            <w:b/>
            <w:bCs/>
            <w:szCs w:val="22"/>
          </w:rPr>
          <w:t>ta-suedost@deutschebahn.com</w:t>
        </w:r>
      </w:hyperlink>
      <w:r w:rsidRPr="00051AE5">
        <w:rPr>
          <w:rStyle w:val="Hyperlink"/>
          <w:rFonts w:cs="DBOffice,Bold"/>
          <w:b/>
          <w:bCs/>
          <w:szCs w:val="22"/>
        </w:rPr>
        <w:t xml:space="preserve"> </w:t>
      </w:r>
      <w:r w:rsidRPr="00051AE5">
        <w:rPr>
          <w:rFonts w:cs="DBOffice,Bold"/>
          <w:bCs/>
          <w:szCs w:val="22"/>
        </w:rPr>
        <w:t>beantragen.</w:t>
      </w:r>
    </w:p>
    <w:p w14:paraId="6D046507" w14:textId="77777777" w:rsidR="00744B82" w:rsidRPr="00051AE5" w:rsidRDefault="00744B82" w:rsidP="00744B82">
      <w:pPr>
        <w:autoSpaceDE w:val="0"/>
        <w:autoSpaceDN w:val="0"/>
        <w:adjustRightInd w:val="0"/>
        <w:rPr>
          <w:rFonts w:cs="DBOffice"/>
          <w:szCs w:val="22"/>
        </w:rPr>
      </w:pPr>
    </w:p>
    <w:p w14:paraId="5CA4A04C" w14:textId="77777777" w:rsidR="00744B82" w:rsidRPr="00051AE5" w:rsidRDefault="00744B82" w:rsidP="00744B82">
      <w:pPr>
        <w:autoSpaceDE w:val="0"/>
        <w:autoSpaceDN w:val="0"/>
        <w:adjustRightInd w:val="0"/>
        <w:rPr>
          <w:rFonts w:cs="DBOffice,Bold"/>
          <w:b/>
          <w:bCs/>
          <w:szCs w:val="22"/>
        </w:rPr>
      </w:pPr>
      <w:r w:rsidRPr="00051AE5">
        <w:rPr>
          <w:rFonts w:cs="DBOffice,Bold"/>
          <w:b/>
          <w:bCs/>
          <w:szCs w:val="22"/>
        </w:rPr>
        <w:t>Bitte beachten Sie, dass …</w:t>
      </w:r>
    </w:p>
    <w:p w14:paraId="32A66D09" w14:textId="77777777" w:rsidR="00744B82" w:rsidRPr="00051AE5" w:rsidRDefault="00744B82" w:rsidP="00744B82">
      <w:pPr>
        <w:autoSpaceDE w:val="0"/>
        <w:autoSpaceDN w:val="0"/>
        <w:adjustRightInd w:val="0"/>
        <w:rPr>
          <w:rFonts w:cs="DBOffice,Bold"/>
          <w:b/>
          <w:bCs/>
          <w:szCs w:val="22"/>
        </w:rPr>
      </w:pPr>
      <w:r w:rsidRPr="00051AE5">
        <w:rPr>
          <w:rFonts w:ascii="Segoe UI Symbol" w:hAnsi="Segoe UI Symbol" w:cs="Segoe UI Symbol"/>
          <w:color w:val="FF0000"/>
          <w:szCs w:val="22"/>
        </w:rPr>
        <w:t>❚</w:t>
      </w:r>
      <w:r w:rsidRPr="00051AE5">
        <w:rPr>
          <w:rFonts w:cs="MonotypeSorts"/>
          <w:color w:val="FF0000"/>
          <w:szCs w:val="22"/>
        </w:rPr>
        <w:t xml:space="preserve"> </w:t>
      </w:r>
      <w:r w:rsidRPr="00051AE5">
        <w:rPr>
          <w:rFonts w:cs="MonotypeSorts"/>
          <w:szCs w:val="22"/>
        </w:rPr>
        <w:t xml:space="preserve">… </w:t>
      </w:r>
      <w:r w:rsidRPr="00051AE5">
        <w:rPr>
          <w:rFonts w:cs="DBOffice"/>
          <w:szCs w:val="22"/>
        </w:rPr>
        <w:t>die internationale Zugnummer sowohl für Ihren Trassenwunsch in Richtung den Niederlanden als auch von den Niederlanden von DB Netz zugeteilt wird.</w:t>
      </w:r>
    </w:p>
    <w:p w14:paraId="35B1BB8D" w14:textId="77777777" w:rsidR="00744B82" w:rsidRPr="00051AE5" w:rsidRDefault="00744B82" w:rsidP="00744B82">
      <w:pPr>
        <w:autoSpaceDE w:val="0"/>
        <w:autoSpaceDN w:val="0"/>
        <w:adjustRightInd w:val="0"/>
        <w:rPr>
          <w:rFonts w:cs="DBOffice"/>
          <w:szCs w:val="22"/>
        </w:rPr>
      </w:pPr>
      <w:r w:rsidRPr="00051AE5">
        <w:rPr>
          <w:rFonts w:ascii="Segoe UI Symbol" w:hAnsi="Segoe UI Symbol" w:cs="Segoe UI Symbol"/>
          <w:color w:val="FF0000"/>
          <w:szCs w:val="22"/>
        </w:rPr>
        <w:t>❚</w:t>
      </w:r>
      <w:r w:rsidRPr="00051AE5">
        <w:rPr>
          <w:rFonts w:cs="MonotypeSorts"/>
          <w:color w:val="FF0000"/>
          <w:szCs w:val="22"/>
        </w:rPr>
        <w:t xml:space="preserve"> </w:t>
      </w:r>
      <w:r w:rsidRPr="00051AE5">
        <w:rPr>
          <w:rFonts w:cs="MonotypeSorts"/>
          <w:szCs w:val="22"/>
        </w:rPr>
        <w:t>… e</w:t>
      </w:r>
      <w:r w:rsidRPr="00051AE5">
        <w:rPr>
          <w:rFonts w:cs="DBOffice"/>
          <w:szCs w:val="22"/>
        </w:rPr>
        <w:t>in Verkehren von Zügen ohne internationale Zugnummer nicht möglich ist. Das Beantragen einer internationalen Zugnummer ist rund um die Uhr möglich.</w:t>
      </w:r>
    </w:p>
    <w:p w14:paraId="7E74DC6C" w14:textId="77777777" w:rsidR="00744B82" w:rsidRPr="00051AE5" w:rsidRDefault="00744B82" w:rsidP="00744B82">
      <w:pPr>
        <w:autoSpaceDE w:val="0"/>
        <w:autoSpaceDN w:val="0"/>
        <w:adjustRightInd w:val="0"/>
        <w:rPr>
          <w:rFonts w:cs="DBOffice"/>
          <w:szCs w:val="22"/>
        </w:rPr>
      </w:pPr>
      <w:r w:rsidRPr="00051AE5">
        <w:rPr>
          <w:rFonts w:ascii="Segoe UI Symbol" w:hAnsi="Segoe UI Symbol" w:cs="Segoe UI Symbol"/>
          <w:color w:val="FF0000"/>
          <w:szCs w:val="22"/>
        </w:rPr>
        <w:t>❚</w:t>
      </w:r>
      <w:r w:rsidRPr="00051AE5">
        <w:rPr>
          <w:rFonts w:cs="MonotypeSorts"/>
          <w:color w:val="FF0000"/>
          <w:szCs w:val="22"/>
        </w:rPr>
        <w:t xml:space="preserve"> </w:t>
      </w:r>
      <w:r w:rsidRPr="00051AE5">
        <w:rPr>
          <w:rFonts w:cs="MonotypeSorts"/>
          <w:szCs w:val="22"/>
        </w:rPr>
        <w:t>… b</w:t>
      </w:r>
      <w:r w:rsidRPr="00051AE5">
        <w:rPr>
          <w:rFonts w:cs="DBOffice"/>
          <w:szCs w:val="22"/>
        </w:rPr>
        <w:t>ei einem Grenzübertritt in Bad Bentheim immer die Angabe vorhanden sein muss, welches EVU auf den Grenzabschnitt Bad Bentheim – Bad Bentheim Grenze oder Gegenrichtung die Verantwortung für den Transport/die Zugfahrt übernimmt.</w:t>
      </w:r>
    </w:p>
    <w:p w14:paraId="64391105" w14:textId="77777777" w:rsidR="00051AE5" w:rsidRDefault="00744B82" w:rsidP="00744B82">
      <w:pPr>
        <w:autoSpaceDE w:val="0"/>
        <w:autoSpaceDN w:val="0"/>
        <w:adjustRightInd w:val="0"/>
        <w:rPr>
          <w:rFonts w:cs="DBOffice"/>
          <w:szCs w:val="22"/>
        </w:rPr>
      </w:pPr>
      <w:r w:rsidRPr="00051AE5">
        <w:rPr>
          <w:rFonts w:ascii="Segoe UI Symbol" w:hAnsi="Segoe UI Symbol" w:cs="Segoe UI Symbol"/>
          <w:color w:val="FF0000"/>
          <w:szCs w:val="22"/>
        </w:rPr>
        <w:t>❚</w:t>
      </w:r>
      <w:r w:rsidRPr="00051AE5">
        <w:rPr>
          <w:rFonts w:cs="MonotypeSorts"/>
          <w:color w:val="FF0000"/>
          <w:szCs w:val="22"/>
        </w:rPr>
        <w:t xml:space="preserve"> </w:t>
      </w:r>
      <w:r w:rsidRPr="00051AE5">
        <w:rPr>
          <w:rFonts w:cs="DBOffice"/>
          <w:szCs w:val="22"/>
        </w:rPr>
        <w:t xml:space="preserve">… Sie auch hierfür die Mailvorlage auf der nächsten Seite. Ohne die hier aufgeführten Angaben wird die Abstimmung zwischen </w:t>
      </w:r>
      <w:proofErr w:type="spellStart"/>
      <w:r w:rsidRPr="00051AE5">
        <w:rPr>
          <w:rFonts w:cs="DBOffice"/>
          <w:szCs w:val="22"/>
        </w:rPr>
        <w:t>Prorail</w:t>
      </w:r>
      <w:proofErr w:type="spellEnd"/>
      <w:r w:rsidRPr="00051AE5">
        <w:rPr>
          <w:rFonts w:cs="DBOffice"/>
          <w:szCs w:val="22"/>
        </w:rPr>
        <w:t xml:space="preserve"> und der DB Netz AG erschwert und es kann zu Verzögerungen kommen.</w:t>
      </w:r>
    </w:p>
    <w:p w14:paraId="7C4EDB55" w14:textId="77777777" w:rsidR="00051AE5" w:rsidRDefault="00051AE5" w:rsidP="00744B82">
      <w:pPr>
        <w:autoSpaceDE w:val="0"/>
        <w:autoSpaceDN w:val="0"/>
        <w:adjustRightInd w:val="0"/>
        <w:rPr>
          <w:rFonts w:cs="DBOffice"/>
          <w:szCs w:val="22"/>
        </w:rPr>
      </w:pPr>
    </w:p>
    <w:p w14:paraId="78414902" w14:textId="517444D8" w:rsidR="00744B82" w:rsidRPr="00051AE5" w:rsidRDefault="00744B82" w:rsidP="00051AE5">
      <w:pPr>
        <w:shd w:val="clear" w:color="auto" w:fill="EEECE1" w:themeFill="background2"/>
        <w:autoSpaceDE w:val="0"/>
        <w:autoSpaceDN w:val="0"/>
        <w:adjustRightInd w:val="0"/>
        <w:rPr>
          <w:rFonts w:cs="DBOffice,Bold"/>
          <w:b/>
          <w:bCs/>
          <w:szCs w:val="22"/>
        </w:rPr>
      </w:pPr>
      <w:r w:rsidRPr="00051AE5">
        <w:rPr>
          <w:rFonts w:cs="DBOffice"/>
          <w:szCs w:val="22"/>
        </w:rPr>
        <w:t>Nutzen Sie i</w:t>
      </w:r>
      <w:r w:rsidR="00B03194">
        <w:rPr>
          <w:rFonts w:cs="DBOffice"/>
          <w:szCs w:val="22"/>
        </w:rPr>
        <w:t xml:space="preserve">n der </w:t>
      </w:r>
      <w:r w:rsidRPr="00051AE5">
        <w:rPr>
          <w:rFonts w:cs="DBOffice"/>
          <w:szCs w:val="22"/>
        </w:rPr>
        <w:t xml:space="preserve">Region Nord für die schriftliche Beantragung der internationalen Zugnummer bitte diese </w:t>
      </w:r>
      <w:r w:rsidRPr="00051AE5">
        <w:rPr>
          <w:rFonts w:cs="DBOffice,Bold"/>
          <w:b/>
          <w:bCs/>
          <w:szCs w:val="22"/>
        </w:rPr>
        <w:t>E-Mail-Vorlage:</w:t>
      </w:r>
    </w:p>
    <w:p w14:paraId="7B9AB8C0" w14:textId="77777777" w:rsidR="00744B82" w:rsidRPr="00051AE5" w:rsidRDefault="00744B82" w:rsidP="00051AE5">
      <w:pPr>
        <w:shd w:val="clear" w:color="auto" w:fill="EEECE1" w:themeFill="background2"/>
        <w:autoSpaceDE w:val="0"/>
        <w:autoSpaceDN w:val="0"/>
        <w:adjustRightInd w:val="0"/>
        <w:rPr>
          <w:rFonts w:cs="DBOffice,Italic"/>
          <w:i/>
          <w:iCs/>
          <w:szCs w:val="22"/>
        </w:rPr>
      </w:pPr>
    </w:p>
    <w:p w14:paraId="79AE94A8" w14:textId="77777777" w:rsidR="00744B82" w:rsidRPr="00051AE5" w:rsidRDefault="00744B82" w:rsidP="00051AE5">
      <w:pPr>
        <w:shd w:val="clear" w:color="auto" w:fill="EEECE1" w:themeFill="background2"/>
        <w:autoSpaceDE w:val="0"/>
        <w:autoSpaceDN w:val="0"/>
        <w:adjustRightInd w:val="0"/>
        <w:rPr>
          <w:rFonts w:cs="DBOffice,Italic"/>
          <w:b/>
          <w:i/>
          <w:iCs/>
          <w:szCs w:val="22"/>
        </w:rPr>
      </w:pPr>
      <w:r w:rsidRPr="00051AE5">
        <w:rPr>
          <w:rFonts w:cs="DBOffice,Italic"/>
          <w:b/>
          <w:i/>
          <w:iCs/>
          <w:szCs w:val="22"/>
        </w:rPr>
        <w:t>Betreffzeile:</w:t>
      </w:r>
    </w:p>
    <w:p w14:paraId="3989FB6D" w14:textId="77777777" w:rsidR="00744B82" w:rsidRPr="00051AE5" w:rsidRDefault="00744B82" w:rsidP="00051AE5">
      <w:pPr>
        <w:shd w:val="clear" w:color="auto" w:fill="EEECE1" w:themeFill="background2"/>
        <w:autoSpaceDE w:val="0"/>
        <w:autoSpaceDN w:val="0"/>
        <w:adjustRightInd w:val="0"/>
        <w:rPr>
          <w:rFonts w:cs="DBOffice"/>
          <w:szCs w:val="22"/>
        </w:rPr>
      </w:pPr>
      <w:r w:rsidRPr="00051AE5">
        <w:rPr>
          <w:rFonts w:cs="DBOffice"/>
          <w:szCs w:val="22"/>
        </w:rPr>
        <w:t xml:space="preserve">Zugnummer Niederlande Kundennummer </w:t>
      </w:r>
      <w:proofErr w:type="spellStart"/>
      <w:r w:rsidRPr="00051AE5">
        <w:rPr>
          <w:rFonts w:cs="DBOffice"/>
          <w:szCs w:val="22"/>
        </w:rPr>
        <w:t>MonatTag</w:t>
      </w:r>
      <w:proofErr w:type="spellEnd"/>
      <w:r w:rsidRPr="00051AE5">
        <w:rPr>
          <w:rFonts w:cs="DBOffice"/>
          <w:szCs w:val="22"/>
        </w:rPr>
        <w:t xml:space="preserve"> (Verkehrstag)</w:t>
      </w:r>
    </w:p>
    <w:p w14:paraId="7D7F4AF4" w14:textId="77777777" w:rsidR="00744B82" w:rsidRPr="00051AE5" w:rsidRDefault="00744B82" w:rsidP="00051AE5">
      <w:pPr>
        <w:shd w:val="clear" w:color="auto" w:fill="EEECE1" w:themeFill="background2"/>
        <w:autoSpaceDE w:val="0"/>
        <w:autoSpaceDN w:val="0"/>
        <w:adjustRightInd w:val="0"/>
        <w:rPr>
          <w:rFonts w:cs="DBOffice,BoldItalic"/>
          <w:b/>
          <w:bCs/>
          <w:i/>
          <w:iCs/>
          <w:szCs w:val="22"/>
        </w:rPr>
      </w:pPr>
      <w:r w:rsidRPr="00051AE5">
        <w:rPr>
          <w:rFonts w:cs="DBOffice,Italic"/>
          <w:i/>
          <w:iCs/>
          <w:szCs w:val="22"/>
        </w:rPr>
        <w:t>z.B</w:t>
      </w:r>
      <w:r w:rsidRPr="00051AE5">
        <w:rPr>
          <w:rFonts w:cs="DBOffice,BoldItalic"/>
          <w:b/>
          <w:bCs/>
          <w:i/>
          <w:iCs/>
          <w:szCs w:val="22"/>
        </w:rPr>
        <w:t>.: „Zugnummer Niederlande H9931 0218“</w:t>
      </w:r>
    </w:p>
    <w:p w14:paraId="176B61FD" w14:textId="77777777" w:rsidR="00744B82" w:rsidRPr="00051AE5" w:rsidRDefault="00744B82" w:rsidP="00051AE5">
      <w:pPr>
        <w:shd w:val="clear" w:color="auto" w:fill="EEECE1" w:themeFill="background2"/>
        <w:autoSpaceDE w:val="0"/>
        <w:autoSpaceDN w:val="0"/>
        <w:adjustRightInd w:val="0"/>
        <w:rPr>
          <w:rFonts w:cs="DBOffice,Italic"/>
          <w:i/>
          <w:iCs/>
          <w:szCs w:val="22"/>
        </w:rPr>
      </w:pPr>
    </w:p>
    <w:p w14:paraId="0D9AD764" w14:textId="77777777" w:rsidR="00744B82" w:rsidRPr="00051AE5" w:rsidRDefault="00744B82" w:rsidP="00051AE5">
      <w:pPr>
        <w:shd w:val="clear" w:color="auto" w:fill="EEECE1" w:themeFill="background2"/>
        <w:autoSpaceDE w:val="0"/>
        <w:autoSpaceDN w:val="0"/>
        <w:adjustRightInd w:val="0"/>
        <w:rPr>
          <w:rFonts w:cs="DBOffice,Italic"/>
          <w:b/>
          <w:i/>
          <w:iCs/>
          <w:szCs w:val="22"/>
        </w:rPr>
      </w:pPr>
      <w:r w:rsidRPr="00051AE5">
        <w:rPr>
          <w:rFonts w:cs="DBOffice,Italic"/>
          <w:b/>
          <w:i/>
          <w:iCs/>
          <w:szCs w:val="22"/>
        </w:rPr>
        <w:t>Textvorlage:</w:t>
      </w:r>
    </w:p>
    <w:p w14:paraId="0845DED0" w14:textId="77777777" w:rsidR="00744B82" w:rsidRPr="00051AE5" w:rsidRDefault="00744B82" w:rsidP="00051AE5">
      <w:pPr>
        <w:shd w:val="clear" w:color="auto" w:fill="EEECE1" w:themeFill="background2"/>
        <w:autoSpaceDE w:val="0"/>
        <w:autoSpaceDN w:val="0"/>
        <w:adjustRightInd w:val="0"/>
        <w:rPr>
          <w:rFonts w:cs="DBOffice"/>
          <w:szCs w:val="22"/>
        </w:rPr>
      </w:pPr>
      <w:r w:rsidRPr="00051AE5">
        <w:rPr>
          <w:rFonts w:cs="DBOffice"/>
          <w:szCs w:val="22"/>
        </w:rPr>
        <w:t>Sehr geehrte Damen und Herren,</w:t>
      </w:r>
    </w:p>
    <w:p w14:paraId="7B818FF9" w14:textId="77777777" w:rsidR="00744B82" w:rsidRPr="00051AE5" w:rsidRDefault="00744B82" w:rsidP="00051AE5">
      <w:pPr>
        <w:shd w:val="clear" w:color="auto" w:fill="EEECE1" w:themeFill="background2"/>
        <w:autoSpaceDE w:val="0"/>
        <w:autoSpaceDN w:val="0"/>
        <w:adjustRightInd w:val="0"/>
        <w:rPr>
          <w:rFonts w:cs="DBOffice"/>
          <w:szCs w:val="22"/>
        </w:rPr>
      </w:pPr>
      <w:r w:rsidRPr="00051AE5">
        <w:rPr>
          <w:rFonts w:cs="DBOffice"/>
          <w:szCs w:val="22"/>
        </w:rPr>
        <w:t>wir beantragen hiermit eine internationale Zugnummer für folgenden grenzüberschreitenden Zugverkehr:</w:t>
      </w:r>
    </w:p>
    <w:p w14:paraId="347D4F6D" w14:textId="77777777" w:rsidR="00744B82" w:rsidRPr="00051AE5" w:rsidRDefault="00744B82" w:rsidP="00051AE5">
      <w:pPr>
        <w:shd w:val="clear" w:color="auto" w:fill="EEECE1" w:themeFill="background2"/>
        <w:autoSpaceDE w:val="0"/>
        <w:autoSpaceDN w:val="0"/>
        <w:adjustRightInd w:val="0"/>
        <w:rPr>
          <w:rFonts w:cs="DBOffice"/>
          <w:szCs w:val="22"/>
        </w:rPr>
      </w:pPr>
    </w:p>
    <w:p w14:paraId="465CC7C3" w14:textId="77777777" w:rsidR="00744B82" w:rsidRPr="00051AE5" w:rsidRDefault="00744B82" w:rsidP="00051AE5">
      <w:pPr>
        <w:shd w:val="clear" w:color="auto" w:fill="EEECE1" w:themeFill="background2"/>
        <w:autoSpaceDE w:val="0"/>
        <w:autoSpaceDN w:val="0"/>
        <w:adjustRightInd w:val="0"/>
        <w:rPr>
          <w:rFonts w:cs="DBOffice"/>
          <w:szCs w:val="22"/>
          <w:u w:val="single"/>
        </w:rPr>
      </w:pPr>
      <w:r w:rsidRPr="00051AE5">
        <w:rPr>
          <w:rFonts w:cs="DBOffice"/>
          <w:szCs w:val="22"/>
          <w:u w:val="single"/>
        </w:rPr>
        <w:t>Verkehrstag &amp; Abfahrtszeit (Startbahnhof):</w:t>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p>
    <w:p w14:paraId="70686266" w14:textId="77777777" w:rsidR="00744B82" w:rsidRPr="00051AE5" w:rsidRDefault="00744B82" w:rsidP="00051AE5">
      <w:pPr>
        <w:shd w:val="clear" w:color="auto" w:fill="EEECE1" w:themeFill="background2"/>
        <w:autoSpaceDE w:val="0"/>
        <w:autoSpaceDN w:val="0"/>
        <w:adjustRightInd w:val="0"/>
        <w:rPr>
          <w:rFonts w:cs="DBOffice"/>
          <w:szCs w:val="22"/>
          <w:u w:val="single"/>
        </w:rPr>
      </w:pPr>
    </w:p>
    <w:p w14:paraId="6F93C5BC" w14:textId="77777777" w:rsidR="00744B82" w:rsidRPr="00051AE5" w:rsidRDefault="00744B82" w:rsidP="00051AE5">
      <w:pPr>
        <w:shd w:val="clear" w:color="auto" w:fill="EEECE1" w:themeFill="background2"/>
        <w:autoSpaceDE w:val="0"/>
        <w:autoSpaceDN w:val="0"/>
        <w:adjustRightInd w:val="0"/>
        <w:rPr>
          <w:rFonts w:cs="DBOffice"/>
          <w:szCs w:val="22"/>
          <w:u w:val="single"/>
        </w:rPr>
      </w:pPr>
      <w:r w:rsidRPr="00051AE5">
        <w:rPr>
          <w:rFonts w:cs="DBOffice"/>
          <w:szCs w:val="22"/>
          <w:u w:val="single"/>
        </w:rPr>
        <w:t>von Startbahnhof:</w:t>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p>
    <w:p w14:paraId="13159FAE" w14:textId="77777777" w:rsidR="00744B82" w:rsidRPr="00051AE5" w:rsidRDefault="00744B82" w:rsidP="00051AE5">
      <w:pPr>
        <w:shd w:val="clear" w:color="auto" w:fill="EEECE1" w:themeFill="background2"/>
        <w:autoSpaceDE w:val="0"/>
        <w:autoSpaceDN w:val="0"/>
        <w:adjustRightInd w:val="0"/>
        <w:rPr>
          <w:rFonts w:cs="DBOffice"/>
          <w:szCs w:val="22"/>
          <w:u w:val="single"/>
        </w:rPr>
      </w:pPr>
    </w:p>
    <w:p w14:paraId="3F9B9CB8" w14:textId="77777777" w:rsidR="00744B82" w:rsidRPr="00051AE5" w:rsidRDefault="00744B82" w:rsidP="00051AE5">
      <w:pPr>
        <w:shd w:val="clear" w:color="auto" w:fill="EEECE1" w:themeFill="background2"/>
        <w:autoSpaceDE w:val="0"/>
        <w:autoSpaceDN w:val="0"/>
        <w:adjustRightInd w:val="0"/>
        <w:rPr>
          <w:rFonts w:cs="DBOffice"/>
          <w:szCs w:val="22"/>
          <w:u w:val="single"/>
        </w:rPr>
      </w:pPr>
      <w:r w:rsidRPr="00051AE5">
        <w:rPr>
          <w:rFonts w:cs="DBOffice"/>
          <w:szCs w:val="22"/>
          <w:u w:val="single"/>
        </w:rPr>
        <w:t>nach Zielbahnhof:</w:t>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p>
    <w:p w14:paraId="4FD815C3" w14:textId="77777777" w:rsidR="00744B82" w:rsidRPr="00051AE5" w:rsidRDefault="00744B82" w:rsidP="00051AE5">
      <w:pPr>
        <w:shd w:val="clear" w:color="auto" w:fill="EEECE1" w:themeFill="background2"/>
        <w:autoSpaceDE w:val="0"/>
        <w:autoSpaceDN w:val="0"/>
        <w:adjustRightInd w:val="0"/>
        <w:rPr>
          <w:rFonts w:cs="DBOffice"/>
          <w:szCs w:val="22"/>
          <w:u w:val="single"/>
        </w:rPr>
      </w:pPr>
    </w:p>
    <w:p w14:paraId="2FC7A84B" w14:textId="77777777" w:rsidR="00744B82" w:rsidRPr="00051AE5" w:rsidRDefault="00744B82" w:rsidP="00051AE5">
      <w:pPr>
        <w:shd w:val="clear" w:color="auto" w:fill="EEECE1" w:themeFill="background2"/>
        <w:autoSpaceDE w:val="0"/>
        <w:autoSpaceDN w:val="0"/>
        <w:adjustRightInd w:val="0"/>
        <w:rPr>
          <w:rFonts w:cs="DBOffice"/>
          <w:szCs w:val="22"/>
        </w:rPr>
      </w:pPr>
      <w:r w:rsidRPr="00051AE5">
        <w:rPr>
          <w:rFonts w:cs="DBOffice"/>
          <w:szCs w:val="22"/>
        </w:rPr>
        <w:t>Verantwortliches Eisenbahnverkehrsunternehmen (EVU) in den Niederlanden ist:</w:t>
      </w:r>
    </w:p>
    <w:p w14:paraId="198FFF8B" w14:textId="77777777" w:rsidR="00744B82" w:rsidRPr="00051AE5" w:rsidRDefault="00744B82" w:rsidP="00051AE5">
      <w:pPr>
        <w:shd w:val="clear" w:color="auto" w:fill="EEECE1" w:themeFill="background2"/>
        <w:autoSpaceDE w:val="0"/>
        <w:autoSpaceDN w:val="0"/>
        <w:adjustRightInd w:val="0"/>
        <w:rPr>
          <w:rFonts w:cs="DBOffice"/>
          <w:szCs w:val="22"/>
        </w:rPr>
      </w:pPr>
    </w:p>
    <w:p w14:paraId="444B371C" w14:textId="77777777" w:rsidR="00744B82" w:rsidRPr="00051AE5" w:rsidRDefault="00744B82" w:rsidP="00051AE5">
      <w:pPr>
        <w:shd w:val="clear" w:color="auto" w:fill="EEECE1" w:themeFill="background2"/>
        <w:autoSpaceDE w:val="0"/>
        <w:autoSpaceDN w:val="0"/>
        <w:adjustRightInd w:val="0"/>
        <w:rPr>
          <w:rFonts w:cs="DBOffice"/>
          <w:szCs w:val="22"/>
          <w:u w:val="single"/>
        </w:rPr>
      </w:pPr>
      <w:r w:rsidRPr="00051AE5">
        <w:rPr>
          <w:rFonts w:cs="DBOffice"/>
          <w:szCs w:val="22"/>
          <w:u w:val="single"/>
        </w:rPr>
        <w:t>EVU Name Niederlande:</w:t>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r w:rsidRPr="00051AE5">
        <w:rPr>
          <w:rFonts w:cs="DBOffice"/>
          <w:szCs w:val="22"/>
          <w:u w:val="single"/>
        </w:rPr>
        <w:tab/>
      </w:r>
    </w:p>
    <w:p w14:paraId="148E0F2E" w14:textId="77777777" w:rsidR="00744B82" w:rsidRPr="00051AE5" w:rsidRDefault="00744B82" w:rsidP="00051AE5">
      <w:pPr>
        <w:shd w:val="clear" w:color="auto" w:fill="EEECE1" w:themeFill="background2"/>
        <w:autoSpaceDE w:val="0"/>
        <w:autoSpaceDN w:val="0"/>
        <w:adjustRightInd w:val="0"/>
        <w:rPr>
          <w:rFonts w:cs="DBOffice"/>
          <w:szCs w:val="22"/>
          <w:u w:val="single"/>
        </w:rPr>
      </w:pPr>
    </w:p>
    <w:p w14:paraId="28E921AB" w14:textId="77777777" w:rsidR="00744B82" w:rsidRPr="00051AE5" w:rsidRDefault="00744B82" w:rsidP="00051AE5">
      <w:pPr>
        <w:shd w:val="clear" w:color="auto" w:fill="EEECE1" w:themeFill="background2"/>
        <w:autoSpaceDE w:val="0"/>
        <w:autoSpaceDN w:val="0"/>
        <w:adjustRightInd w:val="0"/>
        <w:rPr>
          <w:rFonts w:cs="DBOffice,Bold"/>
          <w:b/>
          <w:bCs/>
          <w:szCs w:val="22"/>
        </w:rPr>
      </w:pPr>
      <w:r w:rsidRPr="00051AE5">
        <w:rPr>
          <w:rFonts w:cs="DBOffice,Bold"/>
          <w:b/>
          <w:bCs/>
          <w:szCs w:val="22"/>
        </w:rPr>
        <w:t>Auf der deutschen Grenzstrecke Bahnhof Bad Bentheim bis Bad Bentheim Grenze bzw. Gegenrichtung sind wir das verantwortliche EVU.</w:t>
      </w:r>
    </w:p>
    <w:p w14:paraId="12BD5B51" w14:textId="77777777" w:rsidR="00744B82" w:rsidRPr="00051AE5" w:rsidRDefault="00744B82" w:rsidP="00051AE5">
      <w:pPr>
        <w:shd w:val="clear" w:color="auto" w:fill="EEECE1" w:themeFill="background2"/>
        <w:autoSpaceDE w:val="0"/>
        <w:autoSpaceDN w:val="0"/>
        <w:adjustRightInd w:val="0"/>
        <w:rPr>
          <w:rFonts w:cs="DBOffice"/>
          <w:szCs w:val="22"/>
        </w:rPr>
      </w:pPr>
    </w:p>
    <w:p w14:paraId="0564DCC4" w14:textId="77777777" w:rsidR="00744B82" w:rsidRPr="00051AE5" w:rsidRDefault="00744B82" w:rsidP="00051AE5">
      <w:pPr>
        <w:shd w:val="clear" w:color="auto" w:fill="EEECE1" w:themeFill="background2"/>
        <w:autoSpaceDE w:val="0"/>
        <w:autoSpaceDN w:val="0"/>
        <w:adjustRightInd w:val="0"/>
        <w:rPr>
          <w:rFonts w:cs="DBOffice,Italic"/>
          <w:i/>
          <w:iCs/>
          <w:szCs w:val="22"/>
        </w:rPr>
      </w:pPr>
      <w:r w:rsidRPr="00051AE5">
        <w:rPr>
          <w:rFonts w:cs="DBOffice,Italic"/>
          <w:i/>
          <w:iCs/>
          <w:szCs w:val="22"/>
        </w:rPr>
        <w:t>(Unterschrift/Signatur)</w:t>
      </w:r>
    </w:p>
    <w:p w14:paraId="0975F05F" w14:textId="77777777" w:rsidR="00744B82" w:rsidRPr="00051AE5" w:rsidRDefault="00744B82" w:rsidP="00051AE5">
      <w:pPr>
        <w:shd w:val="clear" w:color="auto" w:fill="EEECE1" w:themeFill="background2"/>
        <w:autoSpaceDE w:val="0"/>
        <w:autoSpaceDN w:val="0"/>
        <w:adjustRightInd w:val="0"/>
        <w:rPr>
          <w:rFonts w:cs="DBOffice,Italic"/>
          <w:iCs/>
          <w:szCs w:val="22"/>
        </w:rPr>
      </w:pPr>
      <w:r w:rsidRPr="00051AE5">
        <w:rPr>
          <w:rFonts w:cs="DBOffice,Italic"/>
          <w:iCs/>
          <w:szCs w:val="22"/>
        </w:rPr>
        <w:t>_ _ _ _ _ _ _ _ _ _ _ _ _ _ _ _ _ _ _ _ _</w:t>
      </w:r>
    </w:p>
    <w:p w14:paraId="0C932396" w14:textId="77777777" w:rsidR="00744B82" w:rsidRPr="00051AE5" w:rsidRDefault="00744B82" w:rsidP="00D45375">
      <w:pPr>
        <w:shd w:val="clear" w:color="auto" w:fill="FFFFFF" w:themeFill="background1"/>
        <w:autoSpaceDE w:val="0"/>
        <w:autoSpaceDN w:val="0"/>
        <w:adjustRightInd w:val="0"/>
        <w:rPr>
          <w:rFonts w:cs="DBOffice,Italic"/>
          <w:iCs/>
          <w:szCs w:val="22"/>
        </w:rPr>
      </w:pPr>
    </w:p>
    <w:p w14:paraId="03C8F861" w14:textId="77777777" w:rsidR="00744B82" w:rsidRPr="00051AE5" w:rsidRDefault="00744B82" w:rsidP="00744B82">
      <w:pPr>
        <w:autoSpaceDE w:val="0"/>
        <w:autoSpaceDN w:val="0"/>
        <w:adjustRightInd w:val="0"/>
        <w:rPr>
          <w:rFonts w:cs="DBOffice"/>
          <w:szCs w:val="22"/>
        </w:rPr>
      </w:pPr>
      <w:r w:rsidRPr="00051AE5">
        <w:rPr>
          <w:rFonts w:cs="DBOffice"/>
          <w:szCs w:val="22"/>
        </w:rPr>
        <w:t xml:space="preserve">Bitte übermitteln Sie diese Zugnummer unverzüglich Ihrem Kooperationspartner in den Niederlanden, damit dieser die korrespondierende Trassenanmeldung an </w:t>
      </w:r>
      <w:proofErr w:type="spellStart"/>
      <w:r w:rsidRPr="00051AE5">
        <w:rPr>
          <w:rFonts w:cs="DBOffice"/>
          <w:szCs w:val="22"/>
        </w:rPr>
        <w:t>Prorail</w:t>
      </w:r>
      <w:proofErr w:type="spellEnd"/>
      <w:r w:rsidRPr="00051AE5">
        <w:rPr>
          <w:rFonts w:cs="DBOffice"/>
          <w:szCs w:val="22"/>
        </w:rPr>
        <w:t xml:space="preserve"> ebenfalls mit dieser Zugnummer versehen kann.</w:t>
      </w:r>
    </w:p>
    <w:p w14:paraId="4FED4E45" w14:textId="77777777" w:rsidR="00744B82" w:rsidRDefault="00744B82" w:rsidP="00051AE5">
      <w:pPr>
        <w:ind w:firstLine="425"/>
        <w:rPr>
          <w:rFonts w:cs="DBOffice"/>
          <w:szCs w:val="22"/>
        </w:rPr>
      </w:pPr>
      <w:r w:rsidRPr="00051AE5">
        <w:rPr>
          <w:rFonts w:cs="DBOffice"/>
          <w:szCs w:val="22"/>
        </w:rPr>
        <w:t>Wir bedanken uns im Voraus für Ihr Verständnis.</w:t>
      </w:r>
    </w:p>
    <w:p w14:paraId="5DE08D46" w14:textId="77777777" w:rsidR="00051AE5" w:rsidRDefault="00051AE5" w:rsidP="00051AE5">
      <w:pPr>
        <w:ind w:firstLine="425"/>
        <w:rPr>
          <w:rFonts w:cs="DBOffice"/>
          <w:szCs w:val="22"/>
        </w:rPr>
      </w:pPr>
    </w:p>
    <w:p w14:paraId="0A9898F7" w14:textId="77777777" w:rsidR="00051AE5" w:rsidRPr="00051AE5" w:rsidRDefault="00051AE5" w:rsidP="00744B82">
      <w:pPr>
        <w:rPr>
          <w:rFonts w:cs="DBOffice"/>
          <w:szCs w:val="22"/>
        </w:rPr>
      </w:pPr>
    </w:p>
    <w:p w14:paraId="1B30E9BD" w14:textId="32BDABD5" w:rsidR="00744B82" w:rsidRPr="00051AE5" w:rsidRDefault="00744B82" w:rsidP="00051AE5">
      <w:pPr>
        <w:shd w:val="clear" w:color="auto" w:fill="F2F2F2" w:themeFill="background1" w:themeFillShade="F2"/>
        <w:autoSpaceDE w:val="0"/>
        <w:autoSpaceDN w:val="0"/>
        <w:adjustRightInd w:val="0"/>
        <w:rPr>
          <w:rFonts w:cs="DBOffice,Italic"/>
          <w:iCs/>
          <w:szCs w:val="22"/>
        </w:rPr>
      </w:pPr>
      <w:r w:rsidRPr="00051AE5">
        <w:rPr>
          <w:rFonts w:cs="DBOffice,Italic"/>
          <w:iCs/>
          <w:szCs w:val="22"/>
        </w:rPr>
        <w:t xml:space="preserve">Ihr </w:t>
      </w:r>
      <w:r w:rsidRPr="00051AE5">
        <w:rPr>
          <w:rFonts w:cs="DBOffice,Italic"/>
          <w:b/>
          <w:iCs/>
          <w:szCs w:val="22"/>
        </w:rPr>
        <w:t xml:space="preserve">Kontakt </w:t>
      </w:r>
      <w:r w:rsidRPr="00051AE5">
        <w:rPr>
          <w:rFonts w:cs="DBOffice,Italic"/>
          <w:iCs/>
          <w:szCs w:val="22"/>
        </w:rPr>
        <w:t>zu</w:t>
      </w:r>
      <w:r w:rsidRPr="00051AE5">
        <w:rPr>
          <w:rFonts w:cs="DBOffice,Italic"/>
          <w:b/>
          <w:iCs/>
          <w:szCs w:val="22"/>
        </w:rPr>
        <w:t xml:space="preserve"> DB Netz </w:t>
      </w:r>
      <w:r w:rsidRPr="00051AE5">
        <w:rPr>
          <w:rFonts w:cs="DBOffice,Italic"/>
          <w:iCs/>
          <w:szCs w:val="22"/>
        </w:rPr>
        <w:t>AG (Region Nord):</w:t>
      </w:r>
    </w:p>
    <w:p w14:paraId="3E83BF5E" w14:textId="77777777" w:rsidR="00744B82" w:rsidRPr="00051AE5" w:rsidRDefault="00744B82" w:rsidP="00051AE5">
      <w:pPr>
        <w:shd w:val="clear" w:color="auto" w:fill="F2F2F2" w:themeFill="background1" w:themeFillShade="F2"/>
        <w:autoSpaceDE w:val="0"/>
        <w:autoSpaceDN w:val="0"/>
        <w:adjustRightInd w:val="0"/>
        <w:rPr>
          <w:rFonts w:cs="DBOffice,Italic"/>
          <w:iCs/>
          <w:szCs w:val="22"/>
        </w:rPr>
      </w:pPr>
    </w:p>
    <w:p w14:paraId="5F514C78" w14:textId="77777777" w:rsidR="00744B82" w:rsidRPr="00051AE5" w:rsidRDefault="00744B82" w:rsidP="00051AE5">
      <w:pPr>
        <w:shd w:val="clear" w:color="auto" w:fill="F2F2F2" w:themeFill="background1" w:themeFillShade="F2"/>
        <w:autoSpaceDE w:val="0"/>
        <w:autoSpaceDN w:val="0"/>
        <w:adjustRightInd w:val="0"/>
        <w:rPr>
          <w:rFonts w:cs="DBOffice,Italic"/>
          <w:iCs/>
          <w:szCs w:val="22"/>
        </w:rPr>
      </w:pPr>
      <w:r w:rsidRPr="00051AE5">
        <w:rPr>
          <w:rFonts w:cs="DBOffice,Italic"/>
          <w:iCs/>
          <w:szCs w:val="22"/>
        </w:rPr>
        <w:t xml:space="preserve">Für Ihre </w:t>
      </w:r>
      <w:r w:rsidRPr="00051AE5">
        <w:rPr>
          <w:rFonts w:cs="DBOffice,Italic"/>
          <w:b/>
          <w:iCs/>
          <w:szCs w:val="22"/>
        </w:rPr>
        <w:t>Fragen</w:t>
      </w:r>
      <w:r w:rsidRPr="00051AE5">
        <w:rPr>
          <w:rFonts w:cs="DBOffice,Italic"/>
          <w:iCs/>
          <w:szCs w:val="22"/>
        </w:rPr>
        <w:t xml:space="preserve"> rund um die </w:t>
      </w:r>
      <w:r w:rsidRPr="00051AE5">
        <w:rPr>
          <w:rFonts w:cs="DBOffice,Italic"/>
          <w:b/>
          <w:iCs/>
          <w:szCs w:val="22"/>
        </w:rPr>
        <w:t>Fahrplanbearbeitung</w:t>
      </w:r>
      <w:r w:rsidRPr="00051AE5">
        <w:rPr>
          <w:rFonts w:cs="DBOffice,Italic"/>
          <w:iCs/>
          <w:szCs w:val="22"/>
        </w:rPr>
        <w:t xml:space="preserve"> steht Ihnen 24/7 zur Verfügung:</w:t>
      </w:r>
    </w:p>
    <w:p w14:paraId="4CEF70D5" w14:textId="2C545FA8" w:rsidR="00744B82" w:rsidRPr="00051AE5" w:rsidRDefault="00744B82" w:rsidP="00051AE5">
      <w:pPr>
        <w:pStyle w:val="Listenabsatz"/>
        <w:numPr>
          <w:ilvl w:val="0"/>
          <w:numId w:val="29"/>
        </w:numPr>
        <w:shd w:val="clear" w:color="auto" w:fill="F2F2F2" w:themeFill="background1" w:themeFillShade="F2"/>
        <w:autoSpaceDE w:val="0"/>
        <w:autoSpaceDN w:val="0"/>
        <w:adjustRightInd w:val="0"/>
        <w:spacing w:after="0" w:line="240" w:lineRule="auto"/>
        <w:rPr>
          <w:rFonts w:ascii="DB Office" w:hAnsi="DB Office" w:cs="DBOffice,Italic"/>
          <w:iCs/>
        </w:rPr>
      </w:pPr>
      <w:r w:rsidRPr="00051AE5">
        <w:rPr>
          <w:rFonts w:ascii="DB Office" w:hAnsi="DB Office" w:cs="DBOffice,Italic"/>
          <w:iCs/>
        </w:rPr>
        <w:t>Schichtleitung Gelegenheitsfahrplan R</w:t>
      </w:r>
      <w:r w:rsidR="00B03194">
        <w:rPr>
          <w:rFonts w:ascii="DB Office" w:hAnsi="DB Office" w:cs="DBOffice,Italic"/>
          <w:iCs/>
        </w:rPr>
        <w:t>egion</w:t>
      </w:r>
      <w:r w:rsidRPr="00051AE5">
        <w:rPr>
          <w:rFonts w:ascii="DB Office" w:hAnsi="DB Office" w:cs="DBOffice,Italic"/>
          <w:iCs/>
        </w:rPr>
        <w:t xml:space="preserve"> Nord</w:t>
      </w:r>
    </w:p>
    <w:p w14:paraId="18C88209" w14:textId="77777777" w:rsidR="00744B82" w:rsidRPr="00051AE5" w:rsidRDefault="00744B82" w:rsidP="00051AE5">
      <w:pPr>
        <w:pStyle w:val="Listenabsatz"/>
        <w:shd w:val="clear" w:color="auto" w:fill="F2F2F2" w:themeFill="background1" w:themeFillShade="F2"/>
        <w:autoSpaceDE w:val="0"/>
        <w:autoSpaceDN w:val="0"/>
        <w:adjustRightInd w:val="0"/>
        <w:spacing w:after="0" w:line="240" w:lineRule="auto"/>
        <w:rPr>
          <w:rFonts w:ascii="DB Office" w:hAnsi="DB Office" w:cs="DBOffice,Italic"/>
          <w:iCs/>
        </w:rPr>
      </w:pPr>
      <w:r w:rsidRPr="00051AE5">
        <w:rPr>
          <w:rFonts w:ascii="DB Office" w:hAnsi="DB Office" w:cs="DBOffice,Italic"/>
          <w:iCs/>
        </w:rPr>
        <w:t>0511/286-49573 (</w:t>
      </w:r>
      <w:hyperlink r:id="rId10" w:history="1">
        <w:r w:rsidRPr="00051AE5">
          <w:rPr>
            <w:rStyle w:val="Hyperlink"/>
            <w:rFonts w:ascii="DB Office" w:hAnsi="DB Office" w:cs="DBOffice,Italic"/>
            <w:iCs/>
          </w:rPr>
          <w:t>ta-nord@deutschebahn.com</w:t>
        </w:r>
      </w:hyperlink>
      <w:r w:rsidRPr="00051AE5">
        <w:rPr>
          <w:rFonts w:ascii="DB Office" w:hAnsi="DB Office" w:cs="DBOffice,Italic"/>
          <w:iCs/>
        </w:rPr>
        <w:t>)</w:t>
      </w:r>
    </w:p>
    <w:p w14:paraId="5F3140E6" w14:textId="77777777" w:rsidR="00744B82" w:rsidRPr="00051AE5" w:rsidRDefault="00744B82" w:rsidP="00051AE5">
      <w:pPr>
        <w:shd w:val="clear" w:color="auto" w:fill="F2F2F2" w:themeFill="background1" w:themeFillShade="F2"/>
        <w:autoSpaceDE w:val="0"/>
        <w:autoSpaceDN w:val="0"/>
        <w:adjustRightInd w:val="0"/>
        <w:rPr>
          <w:rFonts w:cs="DBOffice,Italic"/>
          <w:iCs/>
          <w:szCs w:val="22"/>
        </w:rPr>
      </w:pPr>
    </w:p>
    <w:p w14:paraId="7F93A924" w14:textId="77777777" w:rsidR="00744B82" w:rsidRPr="00051AE5" w:rsidRDefault="00744B82" w:rsidP="00051AE5">
      <w:pPr>
        <w:shd w:val="clear" w:color="auto" w:fill="F2F2F2" w:themeFill="background1" w:themeFillShade="F2"/>
        <w:autoSpaceDE w:val="0"/>
        <w:autoSpaceDN w:val="0"/>
        <w:adjustRightInd w:val="0"/>
        <w:rPr>
          <w:rFonts w:cs="DBOffice,Italic"/>
          <w:iCs/>
          <w:szCs w:val="22"/>
        </w:rPr>
      </w:pPr>
      <w:r w:rsidRPr="00051AE5">
        <w:rPr>
          <w:rFonts w:cs="DBOffice,Italic"/>
          <w:iCs/>
          <w:szCs w:val="22"/>
        </w:rPr>
        <w:lastRenderedPageBreak/>
        <w:t xml:space="preserve">Für Ihre </w:t>
      </w:r>
      <w:r w:rsidRPr="00051AE5">
        <w:rPr>
          <w:rFonts w:cs="DBOffice,Italic"/>
          <w:b/>
          <w:iCs/>
          <w:szCs w:val="22"/>
        </w:rPr>
        <w:t>allgemeine Nachfragen</w:t>
      </w:r>
      <w:r w:rsidRPr="00051AE5">
        <w:rPr>
          <w:rFonts w:cs="DBOffice,Italic"/>
          <w:iCs/>
          <w:szCs w:val="22"/>
        </w:rPr>
        <w:t xml:space="preserve"> steht Ihnen werktags zur Verfügung:</w:t>
      </w:r>
    </w:p>
    <w:p w14:paraId="5ECCD85E" w14:textId="56DA9FB1" w:rsidR="00744B82" w:rsidRPr="00051AE5" w:rsidRDefault="00744B82" w:rsidP="00051AE5">
      <w:pPr>
        <w:pStyle w:val="Listenabsatz"/>
        <w:numPr>
          <w:ilvl w:val="0"/>
          <w:numId w:val="29"/>
        </w:numPr>
        <w:shd w:val="clear" w:color="auto" w:fill="F2F2F2" w:themeFill="background1" w:themeFillShade="F2"/>
        <w:autoSpaceDE w:val="0"/>
        <w:autoSpaceDN w:val="0"/>
        <w:adjustRightInd w:val="0"/>
        <w:spacing w:after="0" w:line="240" w:lineRule="auto"/>
        <w:rPr>
          <w:rFonts w:ascii="DB Office" w:hAnsi="DB Office" w:cs="DBOffice,Italic"/>
          <w:iCs/>
        </w:rPr>
      </w:pPr>
      <w:r w:rsidRPr="00051AE5">
        <w:rPr>
          <w:rFonts w:ascii="DB Office" w:hAnsi="DB Office" w:cs="DBOffice,Italic"/>
          <w:iCs/>
        </w:rPr>
        <w:t>Kundenbetreuung EVU R</w:t>
      </w:r>
      <w:r w:rsidR="00B03194">
        <w:rPr>
          <w:rFonts w:ascii="DB Office" w:hAnsi="DB Office" w:cs="DBOffice,Italic"/>
          <w:iCs/>
        </w:rPr>
        <w:t>egion</w:t>
      </w:r>
      <w:r w:rsidRPr="00051AE5">
        <w:rPr>
          <w:rFonts w:ascii="DB Office" w:hAnsi="DB Office" w:cs="DBOffice,Italic"/>
          <w:iCs/>
        </w:rPr>
        <w:t xml:space="preserve"> Nord</w:t>
      </w:r>
    </w:p>
    <w:p w14:paraId="73956596" w14:textId="77777777" w:rsidR="008853F1" w:rsidRPr="00051AE5" w:rsidRDefault="00744B82" w:rsidP="00051AE5">
      <w:pPr>
        <w:pStyle w:val="Listenabsatz"/>
        <w:shd w:val="clear" w:color="auto" w:fill="F2F2F2" w:themeFill="background1" w:themeFillShade="F2"/>
        <w:autoSpaceDE w:val="0"/>
        <w:autoSpaceDN w:val="0"/>
        <w:adjustRightInd w:val="0"/>
        <w:spacing w:after="0" w:line="240" w:lineRule="auto"/>
        <w:rPr>
          <w:rFonts w:ascii="DB Office" w:hAnsi="DB Office"/>
        </w:rPr>
      </w:pPr>
      <w:r w:rsidRPr="00051AE5">
        <w:rPr>
          <w:rFonts w:ascii="DB Office" w:hAnsi="DB Office" w:cs="DBOffice,Italic"/>
          <w:iCs/>
        </w:rPr>
        <w:t>0511/286-49809</w:t>
      </w:r>
    </w:p>
    <w:sectPr w:rsidR="008853F1" w:rsidRPr="00051AE5" w:rsidSect="00051AE5">
      <w:footerReference w:type="default" r:id="rId11"/>
      <w:headerReference w:type="first" r:id="rId12"/>
      <w:pgSz w:w="11906" w:h="16838" w:code="9"/>
      <w:pgMar w:top="1417" w:right="1417" w:bottom="1134" w:left="1417" w:header="369" w:footer="68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3A6AA8" w14:textId="77777777" w:rsidR="00DB2DE2" w:rsidRDefault="00DB2DE2">
      <w:r>
        <w:separator/>
      </w:r>
    </w:p>
  </w:endnote>
  <w:endnote w:type="continuationSeparator" w:id="0">
    <w:p w14:paraId="769A2956" w14:textId="77777777" w:rsidR="00DB2DE2" w:rsidRDefault="00DB2D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panose1 w:val="01010601010101010101"/>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B Office">
    <w:panose1 w:val="020B0604020202020204"/>
    <w:charset w:val="00"/>
    <w:family w:val="swiss"/>
    <w:pitch w:val="variable"/>
    <w:sig w:usb0="A00000AF" w:usb1="1000204B" w:usb2="00000000" w:usb3="00000000" w:csb0="0000009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Fett">
    <w:panose1 w:val="00000000000000000000"/>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Vrinda">
    <w:panose1 w:val="00000400000000000000"/>
    <w:charset w:val="00"/>
    <w:family w:val="swiss"/>
    <w:pitch w:val="variable"/>
    <w:sig w:usb0="00010003" w:usb1="00000000" w:usb2="00000000" w:usb3="00000000" w:csb0="00000001" w:csb1="00000000"/>
  </w:font>
  <w:font w:name="Gill Sans Light">
    <w:altName w:val="Century Gothic"/>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DBOffice,Bold">
    <w:altName w:val="Calibri"/>
    <w:panose1 w:val="00000000000000000000"/>
    <w:charset w:val="00"/>
    <w:family w:val="auto"/>
    <w:notTrueType/>
    <w:pitch w:val="default"/>
    <w:sig w:usb0="00000003" w:usb1="00000000" w:usb2="00000000" w:usb3="00000000" w:csb0="00000001" w:csb1="00000000"/>
  </w:font>
  <w:font w:name="DBOffice">
    <w:altName w:val="Calibri"/>
    <w:panose1 w:val="00000000000000000000"/>
    <w:charset w:val="00"/>
    <w:family w:val="auto"/>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onotypeSorts">
    <w:altName w:val="Calibri"/>
    <w:panose1 w:val="00000000000000000000"/>
    <w:charset w:val="00"/>
    <w:family w:val="auto"/>
    <w:notTrueType/>
    <w:pitch w:val="default"/>
    <w:sig w:usb0="00000003" w:usb1="00000000" w:usb2="00000000" w:usb3="00000000" w:csb0="00000001" w:csb1="00000000"/>
  </w:font>
  <w:font w:name="DBOffice,Italic">
    <w:altName w:val="Calibri"/>
    <w:panose1 w:val="00000000000000000000"/>
    <w:charset w:val="00"/>
    <w:family w:val="auto"/>
    <w:notTrueType/>
    <w:pitch w:val="default"/>
    <w:sig w:usb0="00000003" w:usb1="00000000" w:usb2="00000000" w:usb3="00000000" w:csb0="00000001" w:csb1="00000000"/>
  </w:font>
  <w:font w:name="DBOffice,BoldItalic">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29E73E" w14:textId="77777777" w:rsidR="006F3FB2" w:rsidRPr="00750EF6" w:rsidRDefault="006F3FB2" w:rsidP="00750EF6">
    <w:pPr>
      <w:pStyle w:val="Fuzeile"/>
      <w:tabs>
        <w:tab w:val="clear" w:pos="4820"/>
        <w:tab w:val="clear" w:pos="9498"/>
        <w:tab w:val="right" w:pos="11057"/>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FFD44F" w14:textId="77777777" w:rsidR="00DB2DE2" w:rsidRDefault="00DB2DE2">
      <w:r>
        <w:separator/>
      </w:r>
    </w:p>
  </w:footnote>
  <w:footnote w:type="continuationSeparator" w:id="0">
    <w:p w14:paraId="2C69DA92" w14:textId="77777777" w:rsidR="00DB2DE2" w:rsidRDefault="00DB2D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7C90A7" w14:textId="77777777" w:rsidR="000B09A2" w:rsidRPr="00213A9C" w:rsidRDefault="00213A9C" w:rsidP="00213A9C">
    <w:pPr>
      <w:rPr>
        <w:szCs w:val="6"/>
      </w:rPr>
    </w:pPr>
    <w:r>
      <w:rPr>
        <w:noProof/>
        <w:szCs w:val="6"/>
      </w:rPr>
      <w:drawing>
        <wp:anchor distT="0" distB="0" distL="114300" distR="114300" simplePos="0" relativeHeight="251658752" behindDoc="0" locked="0" layoutInCell="1" allowOverlap="1" wp14:anchorId="32788080" wp14:editId="53E676A8">
          <wp:simplePos x="0" y="0"/>
          <wp:positionH relativeFrom="page">
            <wp:posOffset>5731510</wp:posOffset>
          </wp:positionH>
          <wp:positionV relativeFrom="page">
            <wp:posOffset>252095</wp:posOffset>
          </wp:positionV>
          <wp:extent cx="1575435" cy="375285"/>
          <wp:effectExtent l="0" t="0" r="5715" b="5715"/>
          <wp:wrapNone/>
          <wp:docPr id="12" name="Logo_Farbe" descr="DB-NETZE_rgb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Farbe" descr="DB-NETZE_rgb_M"/>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75435" cy="3752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C619BB" w14:textId="77777777" w:rsidR="000B09A2" w:rsidRPr="009453D8" w:rsidRDefault="000B09A2" w:rsidP="00B47714">
    <w:pPr>
      <w:rPr>
        <w:b/>
        <w:color w:val="auto"/>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8" type="#_x0000_t75" style="width:12pt;height:12pt" o:bullet="t">
        <v:imagedata r:id="rId1" o:title="BD10264_"/>
      </v:shape>
    </w:pict>
  </w:numPicBullet>
  <w:abstractNum w:abstractNumId="0" w15:restartNumberingAfterBreak="0">
    <w:nsid w:val="FFFFFF81"/>
    <w:multiLevelType w:val="singleLevel"/>
    <w:tmpl w:val="91946488"/>
    <w:lvl w:ilvl="0">
      <w:start w:val="1"/>
      <w:numFmt w:val="bullet"/>
      <w:pStyle w:val="Aufzhlungszeichen4"/>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0DBA1AF4"/>
    <w:lvl w:ilvl="0">
      <w:start w:val="1"/>
      <w:numFmt w:val="bullet"/>
      <w:pStyle w:val="Aufzhlungszeichen3"/>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C7C21BD8"/>
    <w:lvl w:ilvl="0">
      <w:start w:val="1"/>
      <w:numFmt w:val="bullet"/>
      <w:pStyle w:val="Aufzhlungszeichen2"/>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03D41952"/>
    <w:lvl w:ilvl="0">
      <w:start w:val="1"/>
      <w:numFmt w:val="decimal"/>
      <w:pStyle w:val="Listennummer"/>
      <w:lvlText w:val="%1."/>
      <w:lvlJc w:val="left"/>
      <w:pPr>
        <w:tabs>
          <w:tab w:val="num" w:pos="360"/>
        </w:tabs>
        <w:ind w:left="360" w:hanging="360"/>
      </w:pPr>
    </w:lvl>
  </w:abstractNum>
  <w:abstractNum w:abstractNumId="4" w15:restartNumberingAfterBreak="0">
    <w:nsid w:val="01891F6C"/>
    <w:multiLevelType w:val="multilevel"/>
    <w:tmpl w:val="17A8E6F2"/>
    <w:lvl w:ilvl="0">
      <w:start w:val="1"/>
      <w:numFmt w:val="decimal"/>
      <w:pStyle w:val="Nummerierung1"/>
      <w:lvlText w:val="%1."/>
      <w:lvlJc w:val="left"/>
      <w:pPr>
        <w:tabs>
          <w:tab w:val="num" w:pos="357"/>
        </w:tabs>
        <w:ind w:left="360" w:hanging="360"/>
      </w:pPr>
      <w:rPr>
        <w:rFonts w:hint="default"/>
      </w:rPr>
    </w:lvl>
    <w:lvl w:ilvl="1">
      <w:start w:val="1"/>
      <w:numFmt w:val="decimal"/>
      <w:lvlText w:val="%1.%2."/>
      <w:lvlJc w:val="left"/>
      <w:pPr>
        <w:tabs>
          <w:tab w:val="num" w:pos="1440"/>
        </w:tabs>
        <w:ind w:left="79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160"/>
        </w:tabs>
        <w:ind w:left="1224" w:hanging="504"/>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80"/>
        </w:tabs>
        <w:ind w:left="1728" w:hanging="648"/>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3600"/>
        </w:tabs>
        <w:ind w:left="2232" w:hanging="792"/>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4680"/>
        </w:tabs>
        <w:ind w:left="2736" w:hanging="936"/>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num" w:pos="5400"/>
        </w:tabs>
        <w:ind w:left="3240" w:hanging="1080"/>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5" w15:restartNumberingAfterBreak="0">
    <w:nsid w:val="0A0B7759"/>
    <w:multiLevelType w:val="singleLevel"/>
    <w:tmpl w:val="E8E07942"/>
    <w:lvl w:ilvl="0">
      <w:start w:val="1"/>
      <w:numFmt w:val="bullet"/>
      <w:pStyle w:val="TBAufzhlungEbene1"/>
      <w:lvlText w:val=""/>
      <w:lvlJc w:val="left"/>
      <w:pPr>
        <w:tabs>
          <w:tab w:val="num" w:pos="360"/>
        </w:tabs>
        <w:ind w:left="360" w:hanging="360"/>
      </w:pPr>
      <w:rPr>
        <w:rFonts w:ascii="Wingdings" w:hAnsi="Wingdings" w:hint="default"/>
      </w:rPr>
    </w:lvl>
  </w:abstractNum>
  <w:abstractNum w:abstractNumId="6" w15:restartNumberingAfterBreak="0">
    <w:nsid w:val="13F000EC"/>
    <w:multiLevelType w:val="hybridMultilevel"/>
    <w:tmpl w:val="DB40D7CE"/>
    <w:lvl w:ilvl="0" w:tplc="8698DA30">
      <w:start w:val="1"/>
      <w:numFmt w:val="bullet"/>
      <w:pStyle w:val="Aufzhlungszeichen"/>
      <w:lvlText w:val=""/>
      <w:lvlJc w:val="left"/>
      <w:pPr>
        <w:tabs>
          <w:tab w:val="num" w:pos="360"/>
        </w:tabs>
        <w:ind w:left="360" w:hanging="360"/>
      </w:pPr>
      <w:rPr>
        <w:rFonts w:ascii="Monotype Sorts" w:hAnsi="Monotype Sorts" w:hint="default"/>
        <w:color w:val="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40194A"/>
    <w:multiLevelType w:val="singleLevel"/>
    <w:tmpl w:val="95F66FB0"/>
    <w:lvl w:ilvl="0">
      <w:start w:val="1"/>
      <w:numFmt w:val="bullet"/>
      <w:pStyle w:val="Aufzhlung"/>
      <w:lvlText w:val=""/>
      <w:lvlJc w:val="left"/>
      <w:pPr>
        <w:tabs>
          <w:tab w:val="num" w:pos="360"/>
        </w:tabs>
        <w:ind w:left="360" w:hanging="360"/>
      </w:pPr>
      <w:rPr>
        <w:rFonts w:ascii="Symbol" w:hAnsi="Symbol" w:hint="default"/>
      </w:rPr>
    </w:lvl>
  </w:abstractNum>
  <w:abstractNum w:abstractNumId="8" w15:restartNumberingAfterBreak="0">
    <w:nsid w:val="1E530DED"/>
    <w:multiLevelType w:val="multilevel"/>
    <w:tmpl w:val="F97E19AC"/>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rPr>
        <w:rFonts w:ascii="DB Office" w:hAnsi="DB Office" w:hint="default"/>
        <w:b/>
        <w:i w:val="0"/>
        <w:caps w:val="0"/>
        <w:strike w:val="0"/>
        <w:dstrike w:val="0"/>
        <w:vanish w:val="0"/>
        <w:color w:val="FF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0" w:firstLine="0"/>
      </w:pPr>
      <w:rPr>
        <w:rFonts w:ascii="DB Office" w:hAnsi="DB Office" w:cs="Arial" w:hint="default"/>
        <w:b/>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berschrift6"/>
      <w:suff w:val="space"/>
      <w:lvlText w:val="%1.%2.%3.%4.%5.%6."/>
      <w:lvlJc w:val="left"/>
      <w:pPr>
        <w:ind w:left="0" w:firstLine="0"/>
      </w:pPr>
      <w:rPr>
        <w:rFonts w:hint="default"/>
      </w:rPr>
    </w:lvl>
    <w:lvl w:ilvl="6">
      <w:start w:val="1"/>
      <w:numFmt w:val="decimal"/>
      <w:pStyle w:val="berschrift7"/>
      <w:suff w:val="space"/>
      <w:lvlText w:val="%1.%2.%3.%4.%5.%6.%7."/>
      <w:lvlJc w:val="left"/>
      <w:pPr>
        <w:ind w:left="0" w:firstLine="0"/>
      </w:pPr>
      <w:rPr>
        <w:rFonts w:hint="default"/>
      </w:rPr>
    </w:lvl>
    <w:lvl w:ilvl="7">
      <w:start w:val="1"/>
      <w:numFmt w:val="decimal"/>
      <w:pStyle w:val="berschrift8"/>
      <w:suff w:val="space"/>
      <w:lvlText w:val="%1.%2.%3.%4.%5.%6.%7.%8."/>
      <w:lvlJc w:val="left"/>
      <w:pPr>
        <w:ind w:left="0" w:firstLine="0"/>
      </w:pPr>
      <w:rPr>
        <w:rFonts w:hint="default"/>
      </w:rPr>
    </w:lvl>
    <w:lvl w:ilvl="8">
      <w:start w:val="1"/>
      <w:numFmt w:val="decimal"/>
      <w:pStyle w:val="berschrift9"/>
      <w:suff w:val="space"/>
      <w:lvlText w:val="%1.%2.%3.%4.%5.%6.%7.%8.%9."/>
      <w:lvlJc w:val="left"/>
      <w:pPr>
        <w:ind w:left="0" w:firstLine="0"/>
      </w:pPr>
      <w:rPr>
        <w:rFonts w:hint="default"/>
      </w:rPr>
    </w:lvl>
  </w:abstractNum>
  <w:abstractNum w:abstractNumId="9" w15:restartNumberingAfterBreak="0">
    <w:nsid w:val="24DD78CC"/>
    <w:multiLevelType w:val="hybridMultilevel"/>
    <w:tmpl w:val="DAB29C44"/>
    <w:lvl w:ilvl="0" w:tplc="C0ECA1E2">
      <w:start w:val="1"/>
      <w:numFmt w:val="decimalZero"/>
      <w:lvlText w:val="Abbildung %1:"/>
      <w:lvlJc w:val="left"/>
      <w:pPr>
        <w:tabs>
          <w:tab w:val="num" w:pos="1191"/>
        </w:tabs>
        <w:ind w:left="1191" w:hanging="1191"/>
      </w:pPr>
      <w:rPr>
        <w:rFonts w:ascii="DB Office" w:hAnsi="DB Office" w:hint="default"/>
        <w:sz w:val="18"/>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0" w15:restartNumberingAfterBreak="0">
    <w:nsid w:val="26AB322C"/>
    <w:multiLevelType w:val="multilevel"/>
    <w:tmpl w:val="FE00EF5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ascii="DB Office" w:hAnsi="DB Office"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284" w:firstLine="0"/>
      </w:pPr>
      <w:rPr>
        <w:rFonts w:hint="default"/>
        <w:sz w:val="22"/>
        <w:szCs w:val="22"/>
      </w:rPr>
    </w:lvl>
    <w:lvl w:ilvl="4">
      <w:start w:val="1"/>
      <w:numFmt w:val="decimal"/>
      <w:suff w:val="space"/>
      <w:lvlText w:val="%1.%2.%3.%4.%5."/>
      <w:lvlJc w:val="left"/>
      <w:pPr>
        <w:ind w:left="0" w:firstLine="0"/>
      </w:pPr>
      <w:rPr>
        <w:rFonts w:ascii="DB Office" w:hAnsi="DB Office"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1" w15:restartNumberingAfterBreak="0">
    <w:nsid w:val="27D54A7B"/>
    <w:multiLevelType w:val="hybridMultilevel"/>
    <w:tmpl w:val="49387570"/>
    <w:lvl w:ilvl="0" w:tplc="04070001">
      <w:start w:val="1"/>
      <w:numFmt w:val="bullet"/>
      <w:lvlText w:val=""/>
      <w:lvlJc w:val="left"/>
      <w:pPr>
        <w:ind w:left="1428" w:hanging="360"/>
      </w:pPr>
      <w:rPr>
        <w:rFonts w:ascii="Symbol" w:hAnsi="Symbol" w:hint="default"/>
      </w:rPr>
    </w:lvl>
    <w:lvl w:ilvl="1" w:tplc="04070003" w:tentative="1">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12" w15:restartNumberingAfterBreak="0">
    <w:nsid w:val="28770DC0"/>
    <w:multiLevelType w:val="hybridMultilevel"/>
    <w:tmpl w:val="6B563E72"/>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3" w15:restartNumberingAfterBreak="0">
    <w:nsid w:val="2C905414"/>
    <w:multiLevelType w:val="hybridMultilevel"/>
    <w:tmpl w:val="20CC7F6A"/>
    <w:lvl w:ilvl="0" w:tplc="6E16C9A8">
      <w:start w:val="1"/>
      <w:numFmt w:val="lowerLetter"/>
      <w:pStyle w:val="Nummerierung1abc"/>
      <w:lvlText w:val="%1)"/>
      <w:lvlJc w:val="left"/>
      <w:pPr>
        <w:tabs>
          <w:tab w:val="num" w:pos="360"/>
        </w:tabs>
        <w:ind w:left="360" w:hanging="360"/>
      </w:pPr>
      <w:rPr>
        <w:rFonts w:hint="default"/>
        <w:color w:val="auto"/>
      </w:rPr>
    </w:lvl>
    <w:lvl w:ilvl="1" w:tplc="BC34A978" w:tentative="1">
      <w:start w:val="1"/>
      <w:numFmt w:val="bullet"/>
      <w:lvlText w:val="o"/>
      <w:lvlJc w:val="left"/>
      <w:pPr>
        <w:tabs>
          <w:tab w:val="num" w:pos="1440"/>
        </w:tabs>
        <w:ind w:left="1440" w:hanging="360"/>
      </w:pPr>
      <w:rPr>
        <w:rFonts w:ascii="Courier New" w:hAnsi="Courier New" w:cs="Courier New" w:hint="default"/>
      </w:rPr>
    </w:lvl>
    <w:lvl w:ilvl="2" w:tplc="EAD6CF34" w:tentative="1">
      <w:start w:val="1"/>
      <w:numFmt w:val="bullet"/>
      <w:lvlText w:val=""/>
      <w:lvlJc w:val="left"/>
      <w:pPr>
        <w:tabs>
          <w:tab w:val="num" w:pos="2160"/>
        </w:tabs>
        <w:ind w:left="2160" w:hanging="360"/>
      </w:pPr>
      <w:rPr>
        <w:rFonts w:ascii="Wingdings" w:hAnsi="Wingdings" w:hint="default"/>
      </w:rPr>
    </w:lvl>
    <w:lvl w:ilvl="3" w:tplc="9EE06E2C" w:tentative="1">
      <w:start w:val="1"/>
      <w:numFmt w:val="bullet"/>
      <w:lvlText w:val=""/>
      <w:lvlJc w:val="left"/>
      <w:pPr>
        <w:tabs>
          <w:tab w:val="num" w:pos="2880"/>
        </w:tabs>
        <w:ind w:left="2880" w:hanging="360"/>
      </w:pPr>
      <w:rPr>
        <w:rFonts w:ascii="Symbol" w:hAnsi="Symbol" w:hint="default"/>
      </w:rPr>
    </w:lvl>
    <w:lvl w:ilvl="4" w:tplc="29028E36" w:tentative="1">
      <w:start w:val="1"/>
      <w:numFmt w:val="bullet"/>
      <w:lvlText w:val="o"/>
      <w:lvlJc w:val="left"/>
      <w:pPr>
        <w:tabs>
          <w:tab w:val="num" w:pos="3600"/>
        </w:tabs>
        <w:ind w:left="3600" w:hanging="360"/>
      </w:pPr>
      <w:rPr>
        <w:rFonts w:ascii="Courier New" w:hAnsi="Courier New" w:cs="Courier New" w:hint="default"/>
      </w:rPr>
    </w:lvl>
    <w:lvl w:ilvl="5" w:tplc="112060B2" w:tentative="1">
      <w:start w:val="1"/>
      <w:numFmt w:val="bullet"/>
      <w:lvlText w:val=""/>
      <w:lvlJc w:val="left"/>
      <w:pPr>
        <w:tabs>
          <w:tab w:val="num" w:pos="4320"/>
        </w:tabs>
        <w:ind w:left="4320" w:hanging="360"/>
      </w:pPr>
      <w:rPr>
        <w:rFonts w:ascii="Wingdings" w:hAnsi="Wingdings" w:hint="default"/>
      </w:rPr>
    </w:lvl>
    <w:lvl w:ilvl="6" w:tplc="0FC8F17A" w:tentative="1">
      <w:start w:val="1"/>
      <w:numFmt w:val="bullet"/>
      <w:lvlText w:val=""/>
      <w:lvlJc w:val="left"/>
      <w:pPr>
        <w:tabs>
          <w:tab w:val="num" w:pos="5040"/>
        </w:tabs>
        <w:ind w:left="5040" w:hanging="360"/>
      </w:pPr>
      <w:rPr>
        <w:rFonts w:ascii="Symbol" w:hAnsi="Symbol" w:hint="default"/>
      </w:rPr>
    </w:lvl>
    <w:lvl w:ilvl="7" w:tplc="8E6C46E0" w:tentative="1">
      <w:start w:val="1"/>
      <w:numFmt w:val="bullet"/>
      <w:lvlText w:val="o"/>
      <w:lvlJc w:val="left"/>
      <w:pPr>
        <w:tabs>
          <w:tab w:val="num" w:pos="5760"/>
        </w:tabs>
        <w:ind w:left="5760" w:hanging="360"/>
      </w:pPr>
      <w:rPr>
        <w:rFonts w:ascii="Courier New" w:hAnsi="Courier New" w:cs="Courier New" w:hint="default"/>
      </w:rPr>
    </w:lvl>
    <w:lvl w:ilvl="8" w:tplc="7C625ABA"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EDD21A3"/>
    <w:multiLevelType w:val="singleLevel"/>
    <w:tmpl w:val="0F883C34"/>
    <w:lvl w:ilvl="0">
      <w:start w:val="1"/>
      <w:numFmt w:val="bullet"/>
      <w:pStyle w:val="Aufzhlung3"/>
      <w:lvlText w:val=""/>
      <w:lvlJc w:val="left"/>
      <w:pPr>
        <w:tabs>
          <w:tab w:val="num" w:pos="927"/>
        </w:tabs>
        <w:ind w:left="927" w:hanging="360"/>
      </w:pPr>
      <w:rPr>
        <w:rFonts w:ascii="Monotype Sorts" w:hAnsi="Monotype Sorts" w:hint="default"/>
        <w:color w:val="FF0000"/>
        <w:u w:color="FF0000"/>
      </w:rPr>
    </w:lvl>
  </w:abstractNum>
  <w:abstractNum w:abstractNumId="15" w15:restartNumberingAfterBreak="0">
    <w:nsid w:val="35CA4A34"/>
    <w:multiLevelType w:val="hybridMultilevel"/>
    <w:tmpl w:val="9EDCEDC4"/>
    <w:lvl w:ilvl="0" w:tplc="3ECC8FBC">
      <w:start w:val="1"/>
      <w:numFmt w:val="bullet"/>
      <w:pStyle w:val="Aufzhlung1"/>
      <w:lvlText w:val=""/>
      <w:lvlJc w:val="left"/>
      <w:pPr>
        <w:tabs>
          <w:tab w:val="num" w:pos="360"/>
        </w:tabs>
        <w:ind w:left="360" w:hanging="360"/>
      </w:pPr>
      <w:rPr>
        <w:rFonts w:ascii="Monotype Sorts" w:hAnsi="Monotype Sorts" w:hint="default"/>
        <w:color w:val="FF0000"/>
        <w:u w:color="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FC4A3A"/>
    <w:multiLevelType w:val="multilevel"/>
    <w:tmpl w:val="80EC707C"/>
    <w:lvl w:ilvl="0">
      <w:start w:val="1"/>
      <w:numFmt w:val="decimal"/>
      <w:pStyle w:val="LKberschrift1"/>
      <w:suff w:val="space"/>
      <w:lvlText w:val="%1"/>
      <w:lvlJc w:val="left"/>
      <w:pPr>
        <w:ind w:left="0" w:firstLine="0"/>
      </w:pPr>
      <w:rPr>
        <w:rFonts w:hint="default"/>
      </w:rPr>
    </w:lvl>
    <w:lvl w:ilvl="1">
      <w:start w:val="1"/>
      <w:numFmt w:val="decimal"/>
      <w:pStyle w:val="LKberschrift2"/>
      <w:suff w:val="space"/>
      <w:lvlText w:val="%1.%2"/>
      <w:lvlJc w:val="left"/>
      <w:pPr>
        <w:ind w:left="0" w:firstLine="0"/>
      </w:pPr>
      <w:rPr>
        <w:rFonts w:ascii="DB Office" w:hAnsi="DB Office"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LKberschrift3"/>
      <w:suff w:val="space"/>
      <w:lvlText w:val="%1.%2.%3"/>
      <w:lvlJc w:val="left"/>
      <w:pPr>
        <w:ind w:left="0" w:firstLine="0"/>
      </w:pPr>
      <w:rPr>
        <w:rFonts w:hint="default"/>
      </w:rPr>
    </w:lvl>
    <w:lvl w:ilvl="3">
      <w:start w:val="1"/>
      <w:numFmt w:val="decimal"/>
      <w:pStyle w:val="LKberschrift4"/>
      <w:suff w:val="space"/>
      <w:lvlText w:val="%1.%2.%3.%4"/>
      <w:lvlJc w:val="left"/>
      <w:pPr>
        <w:ind w:left="0" w:firstLine="0"/>
      </w:pPr>
      <w:rPr>
        <w:rFonts w:hint="default"/>
      </w:rPr>
    </w:lvl>
    <w:lvl w:ilvl="4">
      <w:start w:val="1"/>
      <w:numFmt w:val="decimal"/>
      <w:pStyle w:val="LKberschrift5"/>
      <w:suff w:val="space"/>
      <w:lvlText w:val="%1.%2.%3.%4.%5"/>
      <w:lvlJc w:val="left"/>
      <w:pPr>
        <w:ind w:left="0" w:firstLine="0"/>
      </w:pPr>
      <w:rPr>
        <w:rFonts w:hint="default"/>
      </w:rPr>
    </w:lvl>
    <w:lvl w:ilvl="5">
      <w:start w:val="1"/>
      <w:numFmt w:val="decimal"/>
      <w:pStyle w:val="LKberschrift6"/>
      <w:suff w:val="space"/>
      <w:lvlText w:val="%1.%2.%3.%4.%5.%6."/>
      <w:lvlJc w:val="left"/>
      <w:pPr>
        <w:ind w:left="0" w:firstLine="0"/>
      </w:pPr>
      <w:rPr>
        <w:rFonts w:hint="default"/>
      </w:rPr>
    </w:lvl>
    <w:lvl w:ilvl="6">
      <w:start w:val="1"/>
      <w:numFmt w:val="decimal"/>
      <w:lvlText w:val="%1.%2.%3.%4.%5.%6.%7."/>
      <w:lvlJc w:val="left"/>
      <w:pPr>
        <w:tabs>
          <w:tab w:val="num" w:pos="3960"/>
        </w:tabs>
        <w:ind w:left="2880" w:hanging="1080"/>
      </w:pPr>
      <w:rPr>
        <w:rFonts w:hint="default"/>
      </w:rPr>
    </w:lvl>
    <w:lvl w:ilvl="7">
      <w:start w:val="1"/>
      <w:numFmt w:val="decimal"/>
      <w:lvlText w:val="%1.%2.%3.%4.%5.%6.%7.%8."/>
      <w:lvlJc w:val="left"/>
      <w:pPr>
        <w:tabs>
          <w:tab w:val="num" w:pos="4320"/>
        </w:tabs>
        <w:ind w:left="3384" w:hanging="1224"/>
      </w:pPr>
      <w:rPr>
        <w:rFonts w:hint="default"/>
      </w:rPr>
    </w:lvl>
    <w:lvl w:ilvl="8">
      <w:start w:val="1"/>
      <w:numFmt w:val="decimal"/>
      <w:lvlText w:val="%1.%2.%3.%4.%5.%6.%7.%8.%9."/>
      <w:lvlJc w:val="left"/>
      <w:pPr>
        <w:tabs>
          <w:tab w:val="num" w:pos="4680"/>
        </w:tabs>
        <w:ind w:left="3960" w:hanging="1440"/>
      </w:pPr>
      <w:rPr>
        <w:rFonts w:hint="default"/>
      </w:rPr>
    </w:lvl>
  </w:abstractNum>
  <w:abstractNum w:abstractNumId="17" w15:restartNumberingAfterBreak="0">
    <w:nsid w:val="485A5FDB"/>
    <w:multiLevelType w:val="hybridMultilevel"/>
    <w:tmpl w:val="425635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EC81AF2"/>
    <w:multiLevelType w:val="singleLevel"/>
    <w:tmpl w:val="406001F6"/>
    <w:lvl w:ilvl="0">
      <w:start w:val="1"/>
      <w:numFmt w:val="bullet"/>
      <w:pStyle w:val="KurzrefAufzhlung"/>
      <w:lvlText w:val=""/>
      <w:lvlJc w:val="left"/>
      <w:pPr>
        <w:tabs>
          <w:tab w:val="num" w:pos="360"/>
        </w:tabs>
        <w:ind w:left="360" w:hanging="360"/>
      </w:pPr>
      <w:rPr>
        <w:rFonts w:ascii="Symbol" w:hAnsi="Symbol" w:hint="default"/>
      </w:rPr>
    </w:lvl>
  </w:abstractNum>
  <w:abstractNum w:abstractNumId="19" w15:restartNumberingAfterBreak="0">
    <w:nsid w:val="50A8057E"/>
    <w:multiLevelType w:val="hybridMultilevel"/>
    <w:tmpl w:val="B1CC654C"/>
    <w:lvl w:ilvl="0" w:tplc="E0D62B7C">
      <w:start w:val="1"/>
      <w:numFmt w:val="bullet"/>
      <w:lvlText w:val=""/>
      <w:lvlJc w:val="left"/>
      <w:pPr>
        <w:tabs>
          <w:tab w:val="num" w:pos="1135"/>
        </w:tabs>
        <w:ind w:left="1571" w:hanging="436"/>
      </w:pPr>
      <w:rPr>
        <w:rFonts w:ascii="Monotype Sorts" w:hAnsi="Monotype Sorts" w:hint="default"/>
        <w:color w:val="FF0000"/>
      </w:rPr>
    </w:lvl>
    <w:lvl w:ilvl="1" w:tplc="BBB24EFC" w:tentative="1">
      <w:start w:val="1"/>
      <w:numFmt w:val="bullet"/>
      <w:lvlText w:val="o"/>
      <w:lvlJc w:val="left"/>
      <w:pPr>
        <w:tabs>
          <w:tab w:val="num" w:pos="1440"/>
        </w:tabs>
        <w:ind w:left="1440" w:hanging="360"/>
      </w:pPr>
      <w:rPr>
        <w:rFonts w:ascii="Courier New" w:hAnsi="Courier New" w:cs="Courier New" w:hint="default"/>
      </w:rPr>
    </w:lvl>
    <w:lvl w:ilvl="2" w:tplc="9160B988" w:tentative="1">
      <w:start w:val="1"/>
      <w:numFmt w:val="bullet"/>
      <w:lvlText w:val=""/>
      <w:lvlJc w:val="left"/>
      <w:pPr>
        <w:tabs>
          <w:tab w:val="num" w:pos="2160"/>
        </w:tabs>
        <w:ind w:left="2160" w:hanging="360"/>
      </w:pPr>
      <w:rPr>
        <w:rFonts w:ascii="Wingdings" w:hAnsi="Wingdings" w:hint="default"/>
      </w:rPr>
    </w:lvl>
    <w:lvl w:ilvl="3" w:tplc="16865274" w:tentative="1">
      <w:start w:val="1"/>
      <w:numFmt w:val="bullet"/>
      <w:lvlText w:val=""/>
      <w:lvlJc w:val="left"/>
      <w:pPr>
        <w:tabs>
          <w:tab w:val="num" w:pos="2880"/>
        </w:tabs>
        <w:ind w:left="2880" w:hanging="360"/>
      </w:pPr>
      <w:rPr>
        <w:rFonts w:ascii="Symbol" w:hAnsi="Symbol" w:hint="default"/>
      </w:rPr>
    </w:lvl>
    <w:lvl w:ilvl="4" w:tplc="A0CEABB4" w:tentative="1">
      <w:start w:val="1"/>
      <w:numFmt w:val="bullet"/>
      <w:lvlText w:val="o"/>
      <w:lvlJc w:val="left"/>
      <w:pPr>
        <w:tabs>
          <w:tab w:val="num" w:pos="3600"/>
        </w:tabs>
        <w:ind w:left="3600" w:hanging="360"/>
      </w:pPr>
      <w:rPr>
        <w:rFonts w:ascii="Courier New" w:hAnsi="Courier New" w:cs="Courier New" w:hint="default"/>
      </w:rPr>
    </w:lvl>
    <w:lvl w:ilvl="5" w:tplc="BB78905A" w:tentative="1">
      <w:start w:val="1"/>
      <w:numFmt w:val="bullet"/>
      <w:lvlText w:val=""/>
      <w:lvlJc w:val="left"/>
      <w:pPr>
        <w:tabs>
          <w:tab w:val="num" w:pos="4320"/>
        </w:tabs>
        <w:ind w:left="4320" w:hanging="360"/>
      </w:pPr>
      <w:rPr>
        <w:rFonts w:ascii="Wingdings" w:hAnsi="Wingdings" w:hint="default"/>
      </w:rPr>
    </w:lvl>
    <w:lvl w:ilvl="6" w:tplc="5E44ED16" w:tentative="1">
      <w:start w:val="1"/>
      <w:numFmt w:val="bullet"/>
      <w:lvlText w:val=""/>
      <w:lvlJc w:val="left"/>
      <w:pPr>
        <w:tabs>
          <w:tab w:val="num" w:pos="5040"/>
        </w:tabs>
        <w:ind w:left="5040" w:hanging="360"/>
      </w:pPr>
      <w:rPr>
        <w:rFonts w:ascii="Symbol" w:hAnsi="Symbol" w:hint="default"/>
      </w:rPr>
    </w:lvl>
    <w:lvl w:ilvl="7" w:tplc="FA80B71E" w:tentative="1">
      <w:start w:val="1"/>
      <w:numFmt w:val="bullet"/>
      <w:lvlText w:val="o"/>
      <w:lvlJc w:val="left"/>
      <w:pPr>
        <w:tabs>
          <w:tab w:val="num" w:pos="5760"/>
        </w:tabs>
        <w:ind w:left="5760" w:hanging="360"/>
      </w:pPr>
      <w:rPr>
        <w:rFonts w:ascii="Courier New" w:hAnsi="Courier New" w:cs="Courier New" w:hint="default"/>
      </w:rPr>
    </w:lvl>
    <w:lvl w:ilvl="8" w:tplc="98E4C94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5961861"/>
    <w:multiLevelType w:val="multilevel"/>
    <w:tmpl w:val="1B6EADC0"/>
    <w:lvl w:ilvl="0">
      <w:start w:val="1"/>
      <w:numFmt w:val="decimal"/>
      <w:pStyle w:val="Nummerierung2"/>
      <w:lvlText w:val="%1."/>
      <w:lvlJc w:val="left"/>
      <w:pPr>
        <w:tabs>
          <w:tab w:val="num" w:pos="1077"/>
        </w:tabs>
        <w:ind w:left="1080" w:hanging="360"/>
      </w:pPr>
      <w:rPr>
        <w:rFonts w:hint="default"/>
      </w:rPr>
    </w:lvl>
    <w:lvl w:ilvl="1">
      <w:start w:val="1"/>
      <w:numFmt w:val="decimal"/>
      <w:pStyle w:val="Nummerierung2"/>
      <w:lvlText w:val="%1.%2."/>
      <w:lvlJc w:val="left"/>
      <w:pPr>
        <w:tabs>
          <w:tab w:val="num" w:pos="2160"/>
        </w:tabs>
        <w:ind w:left="151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Nummerierung3"/>
      <w:lvlText w:val="%1.%2.%3."/>
      <w:lvlJc w:val="left"/>
      <w:pPr>
        <w:tabs>
          <w:tab w:val="num" w:pos="2880"/>
        </w:tabs>
        <w:ind w:left="1944" w:hanging="504"/>
      </w:pPr>
      <w:rPr>
        <w:rFonts w:hint="default"/>
      </w:rPr>
    </w:lvl>
    <w:lvl w:ilvl="3">
      <w:start w:val="1"/>
      <w:numFmt w:val="decimal"/>
      <w:lvlText w:val="%1.%2.%3.%4."/>
      <w:lvlJc w:val="left"/>
      <w:pPr>
        <w:tabs>
          <w:tab w:val="num" w:pos="3600"/>
        </w:tabs>
        <w:ind w:left="2448" w:hanging="648"/>
      </w:pPr>
      <w:rPr>
        <w:rFonts w:hint="default"/>
      </w:rPr>
    </w:lvl>
    <w:lvl w:ilvl="4">
      <w:start w:val="1"/>
      <w:numFmt w:val="decimal"/>
      <w:lvlText w:val="%1.%2.%3.%4.%5."/>
      <w:lvlJc w:val="left"/>
      <w:pPr>
        <w:tabs>
          <w:tab w:val="num" w:pos="4320"/>
        </w:tabs>
        <w:ind w:left="2952" w:hanging="792"/>
      </w:pPr>
      <w:rPr>
        <w:rFonts w:hint="default"/>
      </w:rPr>
    </w:lvl>
    <w:lvl w:ilvl="5">
      <w:start w:val="1"/>
      <w:numFmt w:val="decimal"/>
      <w:lvlText w:val="%1.%2.%3.%4.%5.%6."/>
      <w:lvlJc w:val="left"/>
      <w:pPr>
        <w:tabs>
          <w:tab w:val="num" w:pos="5400"/>
        </w:tabs>
        <w:ind w:left="3456" w:hanging="936"/>
      </w:pPr>
      <w:rPr>
        <w:rFonts w:hint="default"/>
      </w:rPr>
    </w:lvl>
    <w:lvl w:ilvl="6">
      <w:start w:val="1"/>
      <w:numFmt w:val="decimal"/>
      <w:lvlText w:val="%1.%2.%3.%4.%5.%6.%7."/>
      <w:lvlJc w:val="left"/>
      <w:pPr>
        <w:tabs>
          <w:tab w:val="num" w:pos="6120"/>
        </w:tabs>
        <w:ind w:left="3960" w:hanging="1080"/>
      </w:pPr>
      <w:rPr>
        <w:rFonts w:hint="default"/>
      </w:rPr>
    </w:lvl>
    <w:lvl w:ilvl="7">
      <w:start w:val="1"/>
      <w:numFmt w:val="decimal"/>
      <w:lvlText w:val="%1.%2.%3.%4.%5.%6.%7.%8."/>
      <w:lvlJc w:val="left"/>
      <w:pPr>
        <w:tabs>
          <w:tab w:val="num" w:pos="6840"/>
        </w:tabs>
        <w:ind w:left="4464" w:hanging="1224"/>
      </w:pPr>
      <w:rPr>
        <w:rFonts w:hint="default"/>
      </w:rPr>
    </w:lvl>
    <w:lvl w:ilvl="8">
      <w:start w:val="1"/>
      <w:numFmt w:val="decimal"/>
      <w:lvlText w:val="%1.%2.%3.%4.%5.%6.%7.%8.%9."/>
      <w:lvlJc w:val="left"/>
      <w:pPr>
        <w:tabs>
          <w:tab w:val="num" w:pos="7560"/>
        </w:tabs>
        <w:ind w:left="5040" w:hanging="1440"/>
      </w:pPr>
      <w:rPr>
        <w:rFonts w:hint="default"/>
      </w:rPr>
    </w:lvl>
  </w:abstractNum>
  <w:abstractNum w:abstractNumId="21" w15:restartNumberingAfterBreak="0">
    <w:nsid w:val="62383E4C"/>
    <w:multiLevelType w:val="singleLevel"/>
    <w:tmpl w:val="AE1E2986"/>
    <w:lvl w:ilvl="0">
      <w:start w:val="1"/>
      <w:numFmt w:val="bullet"/>
      <w:pStyle w:val="Angebotstext1"/>
      <w:lvlText w:val=""/>
      <w:lvlJc w:val="left"/>
      <w:pPr>
        <w:tabs>
          <w:tab w:val="num" w:pos="360"/>
        </w:tabs>
        <w:ind w:left="360" w:hanging="360"/>
      </w:pPr>
      <w:rPr>
        <w:rFonts w:ascii="Symbol" w:hAnsi="Symbol" w:hint="default"/>
      </w:rPr>
    </w:lvl>
  </w:abstractNum>
  <w:abstractNum w:abstractNumId="22" w15:restartNumberingAfterBreak="0">
    <w:nsid w:val="6529158A"/>
    <w:multiLevelType w:val="hybridMultilevel"/>
    <w:tmpl w:val="26A0265A"/>
    <w:lvl w:ilvl="0" w:tplc="377C15AE">
      <w:start w:val="1"/>
      <w:numFmt w:val="bullet"/>
      <w:pStyle w:val="TableText"/>
      <w:lvlText w:val=""/>
      <w:lvlJc w:val="left"/>
      <w:pPr>
        <w:tabs>
          <w:tab w:val="num" w:pos="363"/>
        </w:tabs>
        <w:ind w:left="363" w:hanging="363"/>
      </w:pPr>
      <w:rPr>
        <w:rFonts w:ascii="Wingdings" w:hAnsi="Wingdings" w:hint="default"/>
      </w:rPr>
    </w:lvl>
    <w:lvl w:ilvl="1" w:tplc="112AC01E" w:tentative="1">
      <w:start w:val="1"/>
      <w:numFmt w:val="bullet"/>
      <w:lvlText w:val="o"/>
      <w:lvlJc w:val="left"/>
      <w:pPr>
        <w:tabs>
          <w:tab w:val="num" w:pos="368"/>
        </w:tabs>
        <w:ind w:left="368" w:hanging="360"/>
      </w:pPr>
      <w:rPr>
        <w:rFonts w:ascii="Courier New" w:hAnsi="Courier New" w:hint="default"/>
      </w:rPr>
    </w:lvl>
    <w:lvl w:ilvl="2" w:tplc="C882C668" w:tentative="1">
      <w:start w:val="1"/>
      <w:numFmt w:val="bullet"/>
      <w:lvlText w:val=""/>
      <w:lvlJc w:val="left"/>
      <w:pPr>
        <w:tabs>
          <w:tab w:val="num" w:pos="1088"/>
        </w:tabs>
        <w:ind w:left="1088" w:hanging="360"/>
      </w:pPr>
      <w:rPr>
        <w:rFonts w:ascii="Wingdings" w:hAnsi="Wingdings" w:hint="default"/>
      </w:rPr>
    </w:lvl>
    <w:lvl w:ilvl="3" w:tplc="063A2282" w:tentative="1">
      <w:start w:val="1"/>
      <w:numFmt w:val="bullet"/>
      <w:lvlText w:val=""/>
      <w:lvlJc w:val="left"/>
      <w:pPr>
        <w:tabs>
          <w:tab w:val="num" w:pos="1808"/>
        </w:tabs>
        <w:ind w:left="1808" w:hanging="360"/>
      </w:pPr>
      <w:rPr>
        <w:rFonts w:ascii="Symbol" w:hAnsi="Symbol" w:hint="default"/>
      </w:rPr>
    </w:lvl>
    <w:lvl w:ilvl="4" w:tplc="3C2A7C8E" w:tentative="1">
      <w:start w:val="1"/>
      <w:numFmt w:val="bullet"/>
      <w:lvlText w:val="o"/>
      <w:lvlJc w:val="left"/>
      <w:pPr>
        <w:tabs>
          <w:tab w:val="num" w:pos="2528"/>
        </w:tabs>
        <w:ind w:left="2528" w:hanging="360"/>
      </w:pPr>
      <w:rPr>
        <w:rFonts w:ascii="Courier New" w:hAnsi="Courier New" w:hint="default"/>
      </w:rPr>
    </w:lvl>
    <w:lvl w:ilvl="5" w:tplc="D220981A" w:tentative="1">
      <w:start w:val="1"/>
      <w:numFmt w:val="bullet"/>
      <w:lvlText w:val=""/>
      <w:lvlJc w:val="left"/>
      <w:pPr>
        <w:tabs>
          <w:tab w:val="num" w:pos="3248"/>
        </w:tabs>
        <w:ind w:left="3248" w:hanging="360"/>
      </w:pPr>
      <w:rPr>
        <w:rFonts w:ascii="Wingdings" w:hAnsi="Wingdings" w:hint="default"/>
      </w:rPr>
    </w:lvl>
    <w:lvl w:ilvl="6" w:tplc="941212C2" w:tentative="1">
      <w:start w:val="1"/>
      <w:numFmt w:val="bullet"/>
      <w:lvlText w:val=""/>
      <w:lvlJc w:val="left"/>
      <w:pPr>
        <w:tabs>
          <w:tab w:val="num" w:pos="3968"/>
        </w:tabs>
        <w:ind w:left="3968" w:hanging="360"/>
      </w:pPr>
      <w:rPr>
        <w:rFonts w:ascii="Symbol" w:hAnsi="Symbol" w:hint="default"/>
      </w:rPr>
    </w:lvl>
    <w:lvl w:ilvl="7" w:tplc="F4BC81E2" w:tentative="1">
      <w:start w:val="1"/>
      <w:numFmt w:val="bullet"/>
      <w:lvlText w:val="o"/>
      <w:lvlJc w:val="left"/>
      <w:pPr>
        <w:tabs>
          <w:tab w:val="num" w:pos="4688"/>
        </w:tabs>
        <w:ind w:left="4688" w:hanging="360"/>
      </w:pPr>
      <w:rPr>
        <w:rFonts w:ascii="Courier New" w:hAnsi="Courier New" w:hint="default"/>
      </w:rPr>
    </w:lvl>
    <w:lvl w:ilvl="8" w:tplc="23B89E3A" w:tentative="1">
      <w:start w:val="1"/>
      <w:numFmt w:val="bullet"/>
      <w:lvlText w:val=""/>
      <w:lvlJc w:val="left"/>
      <w:pPr>
        <w:tabs>
          <w:tab w:val="num" w:pos="5408"/>
        </w:tabs>
        <w:ind w:left="5408" w:hanging="360"/>
      </w:pPr>
      <w:rPr>
        <w:rFonts w:ascii="Wingdings" w:hAnsi="Wingdings" w:hint="default"/>
      </w:rPr>
    </w:lvl>
  </w:abstractNum>
  <w:abstractNum w:abstractNumId="23" w15:restartNumberingAfterBreak="0">
    <w:nsid w:val="653D2DA3"/>
    <w:multiLevelType w:val="hybridMultilevel"/>
    <w:tmpl w:val="D6A8904C"/>
    <w:lvl w:ilvl="0" w:tplc="03F40F50">
      <w:start w:val="1"/>
      <w:numFmt w:val="bullet"/>
      <w:lvlText w:val=""/>
      <w:lvlJc w:val="left"/>
      <w:pPr>
        <w:tabs>
          <w:tab w:val="num" w:pos="360"/>
        </w:tabs>
        <w:ind w:left="360" w:hanging="360"/>
      </w:pPr>
      <w:rPr>
        <w:rFonts w:ascii="Monotype Sorts" w:hAnsi="Monotype Sorts" w:hint="default"/>
        <w:color w:val="FF0000"/>
      </w:rPr>
    </w:lvl>
    <w:lvl w:ilvl="1" w:tplc="C442A40A">
      <w:start w:val="1"/>
      <w:numFmt w:val="bullet"/>
      <w:lvlText w:val="o"/>
      <w:lvlJc w:val="left"/>
      <w:pPr>
        <w:tabs>
          <w:tab w:val="num" w:pos="1440"/>
        </w:tabs>
        <w:ind w:left="1440" w:hanging="360"/>
      </w:pPr>
      <w:rPr>
        <w:rFonts w:ascii="Courier New" w:hAnsi="Courier New" w:cs="Courier New" w:hint="default"/>
      </w:rPr>
    </w:lvl>
    <w:lvl w:ilvl="2" w:tplc="954ADB78">
      <w:start w:val="1"/>
      <w:numFmt w:val="bullet"/>
      <w:lvlText w:val=""/>
      <w:lvlJc w:val="left"/>
      <w:pPr>
        <w:tabs>
          <w:tab w:val="num" w:pos="2160"/>
        </w:tabs>
        <w:ind w:left="2160" w:hanging="360"/>
      </w:pPr>
      <w:rPr>
        <w:rFonts w:ascii="Wingdings" w:hAnsi="Wingdings" w:hint="default"/>
      </w:rPr>
    </w:lvl>
    <w:lvl w:ilvl="3" w:tplc="1AC68CA6" w:tentative="1">
      <w:start w:val="1"/>
      <w:numFmt w:val="bullet"/>
      <w:lvlText w:val=""/>
      <w:lvlJc w:val="left"/>
      <w:pPr>
        <w:tabs>
          <w:tab w:val="num" w:pos="2880"/>
        </w:tabs>
        <w:ind w:left="2880" w:hanging="360"/>
      </w:pPr>
      <w:rPr>
        <w:rFonts w:ascii="Symbol" w:hAnsi="Symbol" w:hint="default"/>
      </w:rPr>
    </w:lvl>
    <w:lvl w:ilvl="4" w:tplc="6492A52E">
      <w:start w:val="1"/>
      <w:numFmt w:val="bullet"/>
      <w:lvlText w:val="o"/>
      <w:lvlJc w:val="left"/>
      <w:pPr>
        <w:tabs>
          <w:tab w:val="num" w:pos="3600"/>
        </w:tabs>
        <w:ind w:left="3600" w:hanging="360"/>
      </w:pPr>
      <w:rPr>
        <w:rFonts w:ascii="Courier New" w:hAnsi="Courier New" w:cs="Courier New" w:hint="default"/>
      </w:rPr>
    </w:lvl>
    <w:lvl w:ilvl="5" w:tplc="55A8A684" w:tentative="1">
      <w:start w:val="1"/>
      <w:numFmt w:val="bullet"/>
      <w:lvlText w:val=""/>
      <w:lvlJc w:val="left"/>
      <w:pPr>
        <w:tabs>
          <w:tab w:val="num" w:pos="4320"/>
        </w:tabs>
        <w:ind w:left="4320" w:hanging="360"/>
      </w:pPr>
      <w:rPr>
        <w:rFonts w:ascii="Wingdings" w:hAnsi="Wingdings" w:hint="default"/>
      </w:rPr>
    </w:lvl>
    <w:lvl w:ilvl="6" w:tplc="7F38E404" w:tentative="1">
      <w:start w:val="1"/>
      <w:numFmt w:val="bullet"/>
      <w:lvlText w:val=""/>
      <w:lvlJc w:val="left"/>
      <w:pPr>
        <w:tabs>
          <w:tab w:val="num" w:pos="5040"/>
        </w:tabs>
        <w:ind w:left="5040" w:hanging="360"/>
      </w:pPr>
      <w:rPr>
        <w:rFonts w:ascii="Symbol" w:hAnsi="Symbol" w:hint="default"/>
      </w:rPr>
    </w:lvl>
    <w:lvl w:ilvl="7" w:tplc="0958C4B4" w:tentative="1">
      <w:start w:val="1"/>
      <w:numFmt w:val="bullet"/>
      <w:lvlText w:val="o"/>
      <w:lvlJc w:val="left"/>
      <w:pPr>
        <w:tabs>
          <w:tab w:val="num" w:pos="5760"/>
        </w:tabs>
        <w:ind w:left="5760" w:hanging="360"/>
      </w:pPr>
      <w:rPr>
        <w:rFonts w:ascii="Courier New" w:hAnsi="Courier New" w:cs="Courier New" w:hint="default"/>
      </w:rPr>
    </w:lvl>
    <w:lvl w:ilvl="8" w:tplc="A9EE952A"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762627C"/>
    <w:multiLevelType w:val="hybridMultilevel"/>
    <w:tmpl w:val="92844900"/>
    <w:lvl w:ilvl="0" w:tplc="04070001">
      <w:start w:val="1"/>
      <w:numFmt w:val="bullet"/>
      <w:lvlText w:val=""/>
      <w:lvlJc w:val="left"/>
      <w:pPr>
        <w:tabs>
          <w:tab w:val="num" w:pos="284"/>
        </w:tabs>
        <w:ind w:left="720" w:hanging="436"/>
      </w:pPr>
      <w:rPr>
        <w:rFonts w:ascii="Monotype Sorts" w:hAnsi="Monotype Sorts" w:hint="default"/>
        <w:color w:val="FF0000"/>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3"/>
  </w:num>
  <w:num w:numId="3">
    <w:abstractNumId w:val="21"/>
  </w:num>
  <w:num w:numId="4">
    <w:abstractNumId w:val="5"/>
  </w:num>
  <w:num w:numId="5">
    <w:abstractNumId w:val="22"/>
  </w:num>
  <w:num w:numId="6">
    <w:abstractNumId w:val="6"/>
  </w:num>
  <w:num w:numId="7">
    <w:abstractNumId w:val="23"/>
  </w:num>
  <w:num w:numId="8">
    <w:abstractNumId w:val="18"/>
  </w:num>
  <w:num w:numId="9">
    <w:abstractNumId w:val="13"/>
  </w:num>
  <w:num w:numId="10">
    <w:abstractNumId w:val="20"/>
  </w:num>
  <w:num w:numId="11">
    <w:abstractNumId w:val="24"/>
  </w:num>
  <w:num w:numId="12">
    <w:abstractNumId w:val="19"/>
  </w:num>
  <w:num w:numId="13">
    <w:abstractNumId w:val="2"/>
  </w:num>
  <w:num w:numId="14">
    <w:abstractNumId w:val="1"/>
  </w:num>
  <w:num w:numId="15">
    <w:abstractNumId w:val="0"/>
  </w:num>
  <w:num w:numId="16">
    <w:abstractNumId w:val="10"/>
  </w:num>
  <w:num w:numId="17">
    <w:abstractNumId w:val="16"/>
  </w:num>
  <w:num w:numId="18">
    <w:abstractNumId w:val="12"/>
  </w:num>
  <w:num w:numId="19">
    <w:abstractNumId w:val="4"/>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 w:numId="22">
    <w:abstractNumId w:val="15"/>
  </w:num>
  <w:num w:numId="23">
    <w:abstractNumId w:val="15"/>
  </w:num>
  <w:num w:numId="24">
    <w:abstractNumId w:val="15"/>
  </w:num>
  <w:num w:numId="25">
    <w:abstractNumId w:val="15"/>
  </w:num>
  <w:num w:numId="26">
    <w:abstractNumId w:val="14"/>
  </w:num>
  <w:num w:numId="27">
    <w:abstractNumId w:val="8"/>
  </w:num>
  <w:num w:numId="28">
    <w:abstractNumId w:val="11"/>
  </w:num>
  <w:num w:numId="29">
    <w:abstractNumId w:val="1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autoHyphenation/>
  <w:hyphenationZone w:val="420"/>
  <w:displayHorizontalDrawingGridEvery w:val="0"/>
  <w:displayVerticalDrawingGridEvery w:val="0"/>
  <w:doNotUseMarginsForDrawingGridOrigin/>
  <w:noPunctuationKerning/>
  <w:characterSpacingControl w:val="doNotCompress"/>
  <w:hdrShapeDefaults>
    <o:shapedefaults v:ext="edit" spidmax="2049">
      <o:colormru v:ext="edit" colors="#878c96,#00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ype" w:val="Special_2"/>
    <w:docVar w:name="language" w:val="GERMAN"/>
    <w:docVar w:name="LOGOONLYFIRSTPAGE" w:val="-1"/>
    <w:docVar w:name="UID" w:val="d_2458"/>
  </w:docVars>
  <w:rsids>
    <w:rsidRoot w:val="00C170E6"/>
    <w:rsid w:val="00001916"/>
    <w:rsid w:val="0000294D"/>
    <w:rsid w:val="00003AE7"/>
    <w:rsid w:val="00003B16"/>
    <w:rsid w:val="00004C67"/>
    <w:rsid w:val="00005624"/>
    <w:rsid w:val="00005A5D"/>
    <w:rsid w:val="00006359"/>
    <w:rsid w:val="00006D53"/>
    <w:rsid w:val="00006FF7"/>
    <w:rsid w:val="00007CC8"/>
    <w:rsid w:val="00014434"/>
    <w:rsid w:val="0001571F"/>
    <w:rsid w:val="00016155"/>
    <w:rsid w:val="00016A2C"/>
    <w:rsid w:val="0001770C"/>
    <w:rsid w:val="000211DB"/>
    <w:rsid w:val="00021696"/>
    <w:rsid w:val="000264E2"/>
    <w:rsid w:val="00026930"/>
    <w:rsid w:val="00027920"/>
    <w:rsid w:val="00027BBE"/>
    <w:rsid w:val="00027C1B"/>
    <w:rsid w:val="00030B6C"/>
    <w:rsid w:val="000317F0"/>
    <w:rsid w:val="00031908"/>
    <w:rsid w:val="00033300"/>
    <w:rsid w:val="00033B2D"/>
    <w:rsid w:val="00033B79"/>
    <w:rsid w:val="00036AF0"/>
    <w:rsid w:val="00037B1A"/>
    <w:rsid w:val="000407D5"/>
    <w:rsid w:val="000425F0"/>
    <w:rsid w:val="00043372"/>
    <w:rsid w:val="00043ADE"/>
    <w:rsid w:val="00043E16"/>
    <w:rsid w:val="000441B3"/>
    <w:rsid w:val="000442DD"/>
    <w:rsid w:val="000448FD"/>
    <w:rsid w:val="00044FFF"/>
    <w:rsid w:val="00045873"/>
    <w:rsid w:val="00046B61"/>
    <w:rsid w:val="00046ED2"/>
    <w:rsid w:val="00047925"/>
    <w:rsid w:val="00047D6F"/>
    <w:rsid w:val="0005008C"/>
    <w:rsid w:val="00051AE5"/>
    <w:rsid w:val="00051E7B"/>
    <w:rsid w:val="0005214C"/>
    <w:rsid w:val="000527B5"/>
    <w:rsid w:val="000534FA"/>
    <w:rsid w:val="00055322"/>
    <w:rsid w:val="00057936"/>
    <w:rsid w:val="000602C1"/>
    <w:rsid w:val="00060F8E"/>
    <w:rsid w:val="00062086"/>
    <w:rsid w:val="00062362"/>
    <w:rsid w:val="00063AB6"/>
    <w:rsid w:val="00063EF0"/>
    <w:rsid w:val="00064686"/>
    <w:rsid w:val="00065ABA"/>
    <w:rsid w:val="00070126"/>
    <w:rsid w:val="000704A4"/>
    <w:rsid w:val="00070FAC"/>
    <w:rsid w:val="00071B8E"/>
    <w:rsid w:val="0007359A"/>
    <w:rsid w:val="000743B9"/>
    <w:rsid w:val="000753E5"/>
    <w:rsid w:val="00075D1B"/>
    <w:rsid w:val="000760BA"/>
    <w:rsid w:val="00077422"/>
    <w:rsid w:val="0008090E"/>
    <w:rsid w:val="00080E78"/>
    <w:rsid w:val="00081E61"/>
    <w:rsid w:val="0008279B"/>
    <w:rsid w:val="00082D25"/>
    <w:rsid w:val="000849CA"/>
    <w:rsid w:val="00084D5A"/>
    <w:rsid w:val="00086C27"/>
    <w:rsid w:val="000870EB"/>
    <w:rsid w:val="0009034B"/>
    <w:rsid w:val="00090905"/>
    <w:rsid w:val="00090B57"/>
    <w:rsid w:val="0009159D"/>
    <w:rsid w:val="000915A7"/>
    <w:rsid w:val="00093A0A"/>
    <w:rsid w:val="0009577F"/>
    <w:rsid w:val="00096097"/>
    <w:rsid w:val="00096EF8"/>
    <w:rsid w:val="000A0870"/>
    <w:rsid w:val="000A0A7E"/>
    <w:rsid w:val="000A143F"/>
    <w:rsid w:val="000A1EDB"/>
    <w:rsid w:val="000A2126"/>
    <w:rsid w:val="000A40BD"/>
    <w:rsid w:val="000A4C55"/>
    <w:rsid w:val="000A550E"/>
    <w:rsid w:val="000B0712"/>
    <w:rsid w:val="000B09A2"/>
    <w:rsid w:val="000B148F"/>
    <w:rsid w:val="000B30C9"/>
    <w:rsid w:val="000B3B22"/>
    <w:rsid w:val="000B6F52"/>
    <w:rsid w:val="000C2082"/>
    <w:rsid w:val="000C3BBD"/>
    <w:rsid w:val="000C4940"/>
    <w:rsid w:val="000D0123"/>
    <w:rsid w:val="000D1B06"/>
    <w:rsid w:val="000D1B8D"/>
    <w:rsid w:val="000D2A9F"/>
    <w:rsid w:val="000D2BAB"/>
    <w:rsid w:val="000D2C0D"/>
    <w:rsid w:val="000D5321"/>
    <w:rsid w:val="000D5CAB"/>
    <w:rsid w:val="000D70BF"/>
    <w:rsid w:val="000E152C"/>
    <w:rsid w:val="000E1E6C"/>
    <w:rsid w:val="000E2F68"/>
    <w:rsid w:val="000E3936"/>
    <w:rsid w:val="000E3982"/>
    <w:rsid w:val="000E3EF4"/>
    <w:rsid w:val="000E57DF"/>
    <w:rsid w:val="000E5C20"/>
    <w:rsid w:val="000E668B"/>
    <w:rsid w:val="000E673A"/>
    <w:rsid w:val="000E6DED"/>
    <w:rsid w:val="000F0A18"/>
    <w:rsid w:val="000F16C0"/>
    <w:rsid w:val="000F2AC2"/>
    <w:rsid w:val="000F407D"/>
    <w:rsid w:val="000F528D"/>
    <w:rsid w:val="000F5FFD"/>
    <w:rsid w:val="000F717F"/>
    <w:rsid w:val="000F7EB4"/>
    <w:rsid w:val="001001E5"/>
    <w:rsid w:val="00101F26"/>
    <w:rsid w:val="001022F0"/>
    <w:rsid w:val="00102CCE"/>
    <w:rsid w:val="001036A4"/>
    <w:rsid w:val="00104E40"/>
    <w:rsid w:val="0010576A"/>
    <w:rsid w:val="00105926"/>
    <w:rsid w:val="001065BE"/>
    <w:rsid w:val="00106BD7"/>
    <w:rsid w:val="0010769C"/>
    <w:rsid w:val="00107D41"/>
    <w:rsid w:val="00107DC3"/>
    <w:rsid w:val="0011099F"/>
    <w:rsid w:val="00113A91"/>
    <w:rsid w:val="001140E4"/>
    <w:rsid w:val="00114957"/>
    <w:rsid w:val="00115122"/>
    <w:rsid w:val="0011579E"/>
    <w:rsid w:val="001166BF"/>
    <w:rsid w:val="00121DC1"/>
    <w:rsid w:val="00125159"/>
    <w:rsid w:val="0012619F"/>
    <w:rsid w:val="0012650A"/>
    <w:rsid w:val="00130D6C"/>
    <w:rsid w:val="00130FC2"/>
    <w:rsid w:val="00131273"/>
    <w:rsid w:val="00131CC8"/>
    <w:rsid w:val="001336E0"/>
    <w:rsid w:val="0013591F"/>
    <w:rsid w:val="001359A4"/>
    <w:rsid w:val="00135AE9"/>
    <w:rsid w:val="00135CBA"/>
    <w:rsid w:val="001360D7"/>
    <w:rsid w:val="0013675F"/>
    <w:rsid w:val="00136BED"/>
    <w:rsid w:val="00137E08"/>
    <w:rsid w:val="0014123E"/>
    <w:rsid w:val="001455CE"/>
    <w:rsid w:val="001470BD"/>
    <w:rsid w:val="00147FE1"/>
    <w:rsid w:val="00151700"/>
    <w:rsid w:val="0015183D"/>
    <w:rsid w:val="0015416B"/>
    <w:rsid w:val="001545A1"/>
    <w:rsid w:val="00154CE2"/>
    <w:rsid w:val="00155274"/>
    <w:rsid w:val="00156138"/>
    <w:rsid w:val="00157ADE"/>
    <w:rsid w:val="00160873"/>
    <w:rsid w:val="00161153"/>
    <w:rsid w:val="0016180B"/>
    <w:rsid w:val="00162F4D"/>
    <w:rsid w:val="00162F74"/>
    <w:rsid w:val="00163ED8"/>
    <w:rsid w:val="00164FEB"/>
    <w:rsid w:val="00165D30"/>
    <w:rsid w:val="00170E3E"/>
    <w:rsid w:val="00171DDF"/>
    <w:rsid w:val="00172353"/>
    <w:rsid w:val="00175AE1"/>
    <w:rsid w:val="001804A5"/>
    <w:rsid w:val="00181469"/>
    <w:rsid w:val="00181FF0"/>
    <w:rsid w:val="00182156"/>
    <w:rsid w:val="00184AF4"/>
    <w:rsid w:val="001867E2"/>
    <w:rsid w:val="00192042"/>
    <w:rsid w:val="00192C64"/>
    <w:rsid w:val="00193050"/>
    <w:rsid w:val="00194297"/>
    <w:rsid w:val="001950C8"/>
    <w:rsid w:val="00195B48"/>
    <w:rsid w:val="00196DCB"/>
    <w:rsid w:val="001A1873"/>
    <w:rsid w:val="001A2F5A"/>
    <w:rsid w:val="001A3C3A"/>
    <w:rsid w:val="001A3E09"/>
    <w:rsid w:val="001A5283"/>
    <w:rsid w:val="001A6277"/>
    <w:rsid w:val="001A69D7"/>
    <w:rsid w:val="001A6D23"/>
    <w:rsid w:val="001A75D1"/>
    <w:rsid w:val="001A75D4"/>
    <w:rsid w:val="001B1249"/>
    <w:rsid w:val="001B349C"/>
    <w:rsid w:val="001B4D29"/>
    <w:rsid w:val="001B568C"/>
    <w:rsid w:val="001B7C99"/>
    <w:rsid w:val="001C2419"/>
    <w:rsid w:val="001C27B2"/>
    <w:rsid w:val="001C42F1"/>
    <w:rsid w:val="001C44E9"/>
    <w:rsid w:val="001C4C24"/>
    <w:rsid w:val="001C4CCD"/>
    <w:rsid w:val="001C5255"/>
    <w:rsid w:val="001C65F8"/>
    <w:rsid w:val="001D0E8D"/>
    <w:rsid w:val="001D2C18"/>
    <w:rsid w:val="001D3128"/>
    <w:rsid w:val="001D3356"/>
    <w:rsid w:val="001D50FD"/>
    <w:rsid w:val="001D7FAF"/>
    <w:rsid w:val="001E1BEF"/>
    <w:rsid w:val="001E2F49"/>
    <w:rsid w:val="001E47EC"/>
    <w:rsid w:val="001E5290"/>
    <w:rsid w:val="001E71C0"/>
    <w:rsid w:val="001F264C"/>
    <w:rsid w:val="001F2B94"/>
    <w:rsid w:val="001F2E70"/>
    <w:rsid w:val="001F3418"/>
    <w:rsid w:val="001F3EAC"/>
    <w:rsid w:val="001F64D2"/>
    <w:rsid w:val="001F6F43"/>
    <w:rsid w:val="00200903"/>
    <w:rsid w:val="00200C49"/>
    <w:rsid w:val="0020395B"/>
    <w:rsid w:val="00204424"/>
    <w:rsid w:val="002051BC"/>
    <w:rsid w:val="0020581F"/>
    <w:rsid w:val="00205830"/>
    <w:rsid w:val="00207F2B"/>
    <w:rsid w:val="00213A9C"/>
    <w:rsid w:val="002157FE"/>
    <w:rsid w:val="002161C4"/>
    <w:rsid w:val="0022252C"/>
    <w:rsid w:val="0022534D"/>
    <w:rsid w:val="002263C7"/>
    <w:rsid w:val="00227095"/>
    <w:rsid w:val="00227124"/>
    <w:rsid w:val="00230AF6"/>
    <w:rsid w:val="00230B87"/>
    <w:rsid w:val="002333AA"/>
    <w:rsid w:val="0023372E"/>
    <w:rsid w:val="002338AE"/>
    <w:rsid w:val="00234305"/>
    <w:rsid w:val="00234FB7"/>
    <w:rsid w:val="00235676"/>
    <w:rsid w:val="0023618A"/>
    <w:rsid w:val="002402BC"/>
    <w:rsid w:val="0024098A"/>
    <w:rsid w:val="00241053"/>
    <w:rsid w:val="00241551"/>
    <w:rsid w:val="002415B6"/>
    <w:rsid w:val="00241D3C"/>
    <w:rsid w:val="002427D4"/>
    <w:rsid w:val="002453B3"/>
    <w:rsid w:val="0024682A"/>
    <w:rsid w:val="00254C73"/>
    <w:rsid w:val="00255978"/>
    <w:rsid w:val="002571BC"/>
    <w:rsid w:val="0025781D"/>
    <w:rsid w:val="00257B90"/>
    <w:rsid w:val="002600D1"/>
    <w:rsid w:val="002602FD"/>
    <w:rsid w:val="0026136D"/>
    <w:rsid w:val="0026164B"/>
    <w:rsid w:val="00261937"/>
    <w:rsid w:val="00261E29"/>
    <w:rsid w:val="00262231"/>
    <w:rsid w:val="00263A72"/>
    <w:rsid w:val="00264426"/>
    <w:rsid w:val="00266D7E"/>
    <w:rsid w:val="00266FB5"/>
    <w:rsid w:val="00267C5B"/>
    <w:rsid w:val="00270D47"/>
    <w:rsid w:val="00271447"/>
    <w:rsid w:val="00274849"/>
    <w:rsid w:val="00275A9B"/>
    <w:rsid w:val="00275B45"/>
    <w:rsid w:val="00275D3E"/>
    <w:rsid w:val="002760CD"/>
    <w:rsid w:val="002767C3"/>
    <w:rsid w:val="002769C9"/>
    <w:rsid w:val="00276B9D"/>
    <w:rsid w:val="0027728B"/>
    <w:rsid w:val="00277506"/>
    <w:rsid w:val="00277C9A"/>
    <w:rsid w:val="00280640"/>
    <w:rsid w:val="002821F8"/>
    <w:rsid w:val="00282412"/>
    <w:rsid w:val="00282A10"/>
    <w:rsid w:val="00282C3E"/>
    <w:rsid w:val="0028419B"/>
    <w:rsid w:val="00284755"/>
    <w:rsid w:val="002851C0"/>
    <w:rsid w:val="002852A0"/>
    <w:rsid w:val="00286787"/>
    <w:rsid w:val="002871D1"/>
    <w:rsid w:val="00287335"/>
    <w:rsid w:val="002875F4"/>
    <w:rsid w:val="00290932"/>
    <w:rsid w:val="00293E18"/>
    <w:rsid w:val="00295303"/>
    <w:rsid w:val="00296811"/>
    <w:rsid w:val="002A1381"/>
    <w:rsid w:val="002A2A44"/>
    <w:rsid w:val="002A342A"/>
    <w:rsid w:val="002A38AA"/>
    <w:rsid w:val="002A4B95"/>
    <w:rsid w:val="002A6B37"/>
    <w:rsid w:val="002A73B4"/>
    <w:rsid w:val="002B0791"/>
    <w:rsid w:val="002B0F45"/>
    <w:rsid w:val="002B5111"/>
    <w:rsid w:val="002B5133"/>
    <w:rsid w:val="002B54EE"/>
    <w:rsid w:val="002B6023"/>
    <w:rsid w:val="002B625D"/>
    <w:rsid w:val="002B682E"/>
    <w:rsid w:val="002B7B76"/>
    <w:rsid w:val="002C04A1"/>
    <w:rsid w:val="002C127C"/>
    <w:rsid w:val="002C1876"/>
    <w:rsid w:val="002C225C"/>
    <w:rsid w:val="002C2423"/>
    <w:rsid w:val="002C2788"/>
    <w:rsid w:val="002C41EB"/>
    <w:rsid w:val="002C4A91"/>
    <w:rsid w:val="002C4BE2"/>
    <w:rsid w:val="002D0EF8"/>
    <w:rsid w:val="002D244B"/>
    <w:rsid w:val="002D2BA8"/>
    <w:rsid w:val="002D2DB6"/>
    <w:rsid w:val="002D463B"/>
    <w:rsid w:val="002D51FF"/>
    <w:rsid w:val="002D5CD7"/>
    <w:rsid w:val="002E113F"/>
    <w:rsid w:val="002E173F"/>
    <w:rsid w:val="002E1979"/>
    <w:rsid w:val="002E2C69"/>
    <w:rsid w:val="002E2DEF"/>
    <w:rsid w:val="002E3105"/>
    <w:rsid w:val="002E3924"/>
    <w:rsid w:val="002E4262"/>
    <w:rsid w:val="002E496B"/>
    <w:rsid w:val="002E605D"/>
    <w:rsid w:val="002E6B37"/>
    <w:rsid w:val="002E7AAA"/>
    <w:rsid w:val="002E7D37"/>
    <w:rsid w:val="002F1B9A"/>
    <w:rsid w:val="002F22C3"/>
    <w:rsid w:val="002F3F8F"/>
    <w:rsid w:val="002F43F5"/>
    <w:rsid w:val="002F7032"/>
    <w:rsid w:val="00301260"/>
    <w:rsid w:val="00301F66"/>
    <w:rsid w:val="00302A3B"/>
    <w:rsid w:val="0030445B"/>
    <w:rsid w:val="00306CEA"/>
    <w:rsid w:val="00307C38"/>
    <w:rsid w:val="00307CFA"/>
    <w:rsid w:val="003107C9"/>
    <w:rsid w:val="003110D1"/>
    <w:rsid w:val="00311CC4"/>
    <w:rsid w:val="0031587A"/>
    <w:rsid w:val="00315A07"/>
    <w:rsid w:val="003164EF"/>
    <w:rsid w:val="00316C9C"/>
    <w:rsid w:val="00317BBB"/>
    <w:rsid w:val="003200C8"/>
    <w:rsid w:val="00320B68"/>
    <w:rsid w:val="0032213D"/>
    <w:rsid w:val="00322BD7"/>
    <w:rsid w:val="00323617"/>
    <w:rsid w:val="00325302"/>
    <w:rsid w:val="00326773"/>
    <w:rsid w:val="00327901"/>
    <w:rsid w:val="00327AEF"/>
    <w:rsid w:val="00330C4E"/>
    <w:rsid w:val="00330C72"/>
    <w:rsid w:val="00331391"/>
    <w:rsid w:val="003344B6"/>
    <w:rsid w:val="00334A9F"/>
    <w:rsid w:val="003352EA"/>
    <w:rsid w:val="00335408"/>
    <w:rsid w:val="003371C3"/>
    <w:rsid w:val="00340003"/>
    <w:rsid w:val="00341F78"/>
    <w:rsid w:val="0034213A"/>
    <w:rsid w:val="00346458"/>
    <w:rsid w:val="00347A72"/>
    <w:rsid w:val="00347BAB"/>
    <w:rsid w:val="00347D32"/>
    <w:rsid w:val="00347F11"/>
    <w:rsid w:val="00351D0F"/>
    <w:rsid w:val="00352FDE"/>
    <w:rsid w:val="00353818"/>
    <w:rsid w:val="00354117"/>
    <w:rsid w:val="00354132"/>
    <w:rsid w:val="003605BF"/>
    <w:rsid w:val="00361B7B"/>
    <w:rsid w:val="003625EB"/>
    <w:rsid w:val="00362AF9"/>
    <w:rsid w:val="00364909"/>
    <w:rsid w:val="00364E14"/>
    <w:rsid w:val="003663A1"/>
    <w:rsid w:val="00370EF7"/>
    <w:rsid w:val="00371440"/>
    <w:rsid w:val="00372A46"/>
    <w:rsid w:val="00372B40"/>
    <w:rsid w:val="00374586"/>
    <w:rsid w:val="003759C1"/>
    <w:rsid w:val="00376303"/>
    <w:rsid w:val="0037697E"/>
    <w:rsid w:val="00376F58"/>
    <w:rsid w:val="0037792B"/>
    <w:rsid w:val="00381B40"/>
    <w:rsid w:val="00381B77"/>
    <w:rsid w:val="00381EF1"/>
    <w:rsid w:val="00381F10"/>
    <w:rsid w:val="00382E82"/>
    <w:rsid w:val="00386FA0"/>
    <w:rsid w:val="0038716D"/>
    <w:rsid w:val="00387DB3"/>
    <w:rsid w:val="003935F1"/>
    <w:rsid w:val="00394208"/>
    <w:rsid w:val="003965B0"/>
    <w:rsid w:val="00397356"/>
    <w:rsid w:val="003A1497"/>
    <w:rsid w:val="003A25DB"/>
    <w:rsid w:val="003A3A1A"/>
    <w:rsid w:val="003A3D0E"/>
    <w:rsid w:val="003A5587"/>
    <w:rsid w:val="003A5EAC"/>
    <w:rsid w:val="003A635E"/>
    <w:rsid w:val="003A69F2"/>
    <w:rsid w:val="003A6A4A"/>
    <w:rsid w:val="003B04F9"/>
    <w:rsid w:val="003B06E4"/>
    <w:rsid w:val="003B167C"/>
    <w:rsid w:val="003B2399"/>
    <w:rsid w:val="003B239E"/>
    <w:rsid w:val="003B34BF"/>
    <w:rsid w:val="003B421E"/>
    <w:rsid w:val="003B5B87"/>
    <w:rsid w:val="003B62EC"/>
    <w:rsid w:val="003B69A4"/>
    <w:rsid w:val="003B77F4"/>
    <w:rsid w:val="003C05B5"/>
    <w:rsid w:val="003C2EF1"/>
    <w:rsid w:val="003C2F2D"/>
    <w:rsid w:val="003C2F46"/>
    <w:rsid w:val="003C341C"/>
    <w:rsid w:val="003C3ABC"/>
    <w:rsid w:val="003C48A2"/>
    <w:rsid w:val="003C48B7"/>
    <w:rsid w:val="003C5C6E"/>
    <w:rsid w:val="003D030A"/>
    <w:rsid w:val="003D076C"/>
    <w:rsid w:val="003D182B"/>
    <w:rsid w:val="003D24D1"/>
    <w:rsid w:val="003D2AE9"/>
    <w:rsid w:val="003D5526"/>
    <w:rsid w:val="003D60AC"/>
    <w:rsid w:val="003D6F59"/>
    <w:rsid w:val="003D7754"/>
    <w:rsid w:val="003D7B9A"/>
    <w:rsid w:val="003E2218"/>
    <w:rsid w:val="003E2CFC"/>
    <w:rsid w:val="003E325D"/>
    <w:rsid w:val="003E7461"/>
    <w:rsid w:val="003F0452"/>
    <w:rsid w:val="003F11D0"/>
    <w:rsid w:val="003F26D0"/>
    <w:rsid w:val="003F3302"/>
    <w:rsid w:val="003F37C7"/>
    <w:rsid w:val="003F47FD"/>
    <w:rsid w:val="003F6617"/>
    <w:rsid w:val="003F6701"/>
    <w:rsid w:val="003F6DE8"/>
    <w:rsid w:val="003F784E"/>
    <w:rsid w:val="004018AC"/>
    <w:rsid w:val="0040281A"/>
    <w:rsid w:val="00403A0F"/>
    <w:rsid w:val="00405B0D"/>
    <w:rsid w:val="00406512"/>
    <w:rsid w:val="00406DFB"/>
    <w:rsid w:val="0041214C"/>
    <w:rsid w:val="00412638"/>
    <w:rsid w:val="0041272D"/>
    <w:rsid w:val="0041309E"/>
    <w:rsid w:val="004137CE"/>
    <w:rsid w:val="004138AE"/>
    <w:rsid w:val="00415352"/>
    <w:rsid w:val="00416B22"/>
    <w:rsid w:val="00416BEF"/>
    <w:rsid w:val="00416EBC"/>
    <w:rsid w:val="00420D6A"/>
    <w:rsid w:val="0042103E"/>
    <w:rsid w:val="00423235"/>
    <w:rsid w:val="00423F66"/>
    <w:rsid w:val="004259A7"/>
    <w:rsid w:val="00425FEF"/>
    <w:rsid w:val="00426383"/>
    <w:rsid w:val="00426C00"/>
    <w:rsid w:val="00426E13"/>
    <w:rsid w:val="0043083E"/>
    <w:rsid w:val="004356BB"/>
    <w:rsid w:val="00435989"/>
    <w:rsid w:val="00436810"/>
    <w:rsid w:val="00437493"/>
    <w:rsid w:val="004411F7"/>
    <w:rsid w:val="00441205"/>
    <w:rsid w:val="00441AC9"/>
    <w:rsid w:val="00447C55"/>
    <w:rsid w:val="0045125D"/>
    <w:rsid w:val="004512B8"/>
    <w:rsid w:val="00452BF8"/>
    <w:rsid w:val="00453161"/>
    <w:rsid w:val="00454644"/>
    <w:rsid w:val="00454C03"/>
    <w:rsid w:val="00455974"/>
    <w:rsid w:val="00457D4D"/>
    <w:rsid w:val="00457D54"/>
    <w:rsid w:val="00460DFE"/>
    <w:rsid w:val="00462085"/>
    <w:rsid w:val="00462641"/>
    <w:rsid w:val="004640FE"/>
    <w:rsid w:val="00464ACC"/>
    <w:rsid w:val="004661B7"/>
    <w:rsid w:val="0046675D"/>
    <w:rsid w:val="0047028C"/>
    <w:rsid w:val="004705C1"/>
    <w:rsid w:val="00470908"/>
    <w:rsid w:val="004711E6"/>
    <w:rsid w:val="0047228E"/>
    <w:rsid w:val="00472CC7"/>
    <w:rsid w:val="00474158"/>
    <w:rsid w:val="00476916"/>
    <w:rsid w:val="00477701"/>
    <w:rsid w:val="004815BA"/>
    <w:rsid w:val="00481BD6"/>
    <w:rsid w:val="004849AF"/>
    <w:rsid w:val="00485260"/>
    <w:rsid w:val="004853C9"/>
    <w:rsid w:val="00485E28"/>
    <w:rsid w:val="00490530"/>
    <w:rsid w:val="00490E4A"/>
    <w:rsid w:val="0049103D"/>
    <w:rsid w:val="00491BBA"/>
    <w:rsid w:val="004922B2"/>
    <w:rsid w:val="00494A4D"/>
    <w:rsid w:val="00495228"/>
    <w:rsid w:val="00495A8F"/>
    <w:rsid w:val="00495E27"/>
    <w:rsid w:val="00496D51"/>
    <w:rsid w:val="004977CF"/>
    <w:rsid w:val="004A054A"/>
    <w:rsid w:val="004A19F8"/>
    <w:rsid w:val="004A1CF4"/>
    <w:rsid w:val="004A1D1D"/>
    <w:rsid w:val="004A3966"/>
    <w:rsid w:val="004A604D"/>
    <w:rsid w:val="004A6C70"/>
    <w:rsid w:val="004B02BD"/>
    <w:rsid w:val="004B3302"/>
    <w:rsid w:val="004B42B7"/>
    <w:rsid w:val="004B668A"/>
    <w:rsid w:val="004B6993"/>
    <w:rsid w:val="004C008F"/>
    <w:rsid w:val="004C0356"/>
    <w:rsid w:val="004C165C"/>
    <w:rsid w:val="004C58A9"/>
    <w:rsid w:val="004C742A"/>
    <w:rsid w:val="004C7C30"/>
    <w:rsid w:val="004C7E63"/>
    <w:rsid w:val="004D1638"/>
    <w:rsid w:val="004D3001"/>
    <w:rsid w:val="004D39D4"/>
    <w:rsid w:val="004D4421"/>
    <w:rsid w:val="004D4D5D"/>
    <w:rsid w:val="004D5E8E"/>
    <w:rsid w:val="004D6DEF"/>
    <w:rsid w:val="004E1B88"/>
    <w:rsid w:val="004E2010"/>
    <w:rsid w:val="004E73AC"/>
    <w:rsid w:val="004F01C5"/>
    <w:rsid w:val="004F0E9C"/>
    <w:rsid w:val="004F1B1D"/>
    <w:rsid w:val="004F32FE"/>
    <w:rsid w:val="004F6821"/>
    <w:rsid w:val="0050079A"/>
    <w:rsid w:val="00500AFA"/>
    <w:rsid w:val="00500DFB"/>
    <w:rsid w:val="00500F44"/>
    <w:rsid w:val="00502CFF"/>
    <w:rsid w:val="00503466"/>
    <w:rsid w:val="0050485E"/>
    <w:rsid w:val="00504BE5"/>
    <w:rsid w:val="00505E51"/>
    <w:rsid w:val="00506C45"/>
    <w:rsid w:val="00506D4C"/>
    <w:rsid w:val="00506F2E"/>
    <w:rsid w:val="005106BA"/>
    <w:rsid w:val="00510E7D"/>
    <w:rsid w:val="00511CBE"/>
    <w:rsid w:val="00512389"/>
    <w:rsid w:val="00512B41"/>
    <w:rsid w:val="0051308B"/>
    <w:rsid w:val="00516258"/>
    <w:rsid w:val="00520C3E"/>
    <w:rsid w:val="005214C3"/>
    <w:rsid w:val="005245C8"/>
    <w:rsid w:val="00526661"/>
    <w:rsid w:val="00527A55"/>
    <w:rsid w:val="00531DC8"/>
    <w:rsid w:val="00533C42"/>
    <w:rsid w:val="00533F4E"/>
    <w:rsid w:val="00536CDB"/>
    <w:rsid w:val="00537363"/>
    <w:rsid w:val="005373D5"/>
    <w:rsid w:val="00541C04"/>
    <w:rsid w:val="005434E0"/>
    <w:rsid w:val="005506F0"/>
    <w:rsid w:val="00550A06"/>
    <w:rsid w:val="00551582"/>
    <w:rsid w:val="00551CD6"/>
    <w:rsid w:val="0055312F"/>
    <w:rsid w:val="00553556"/>
    <w:rsid w:val="00555BB9"/>
    <w:rsid w:val="0055644B"/>
    <w:rsid w:val="00556D7A"/>
    <w:rsid w:val="00557FB3"/>
    <w:rsid w:val="00560271"/>
    <w:rsid w:val="00560FD9"/>
    <w:rsid w:val="00560FFC"/>
    <w:rsid w:val="00561B9A"/>
    <w:rsid w:val="00563648"/>
    <w:rsid w:val="00563F81"/>
    <w:rsid w:val="00564F98"/>
    <w:rsid w:val="00567AFB"/>
    <w:rsid w:val="00571909"/>
    <w:rsid w:val="00571E95"/>
    <w:rsid w:val="00572031"/>
    <w:rsid w:val="00573346"/>
    <w:rsid w:val="00573B86"/>
    <w:rsid w:val="0057600C"/>
    <w:rsid w:val="00576FE1"/>
    <w:rsid w:val="005803B1"/>
    <w:rsid w:val="00580560"/>
    <w:rsid w:val="00580613"/>
    <w:rsid w:val="00580718"/>
    <w:rsid w:val="00580C65"/>
    <w:rsid w:val="00581DBC"/>
    <w:rsid w:val="00582935"/>
    <w:rsid w:val="005862F6"/>
    <w:rsid w:val="005926FD"/>
    <w:rsid w:val="005940A6"/>
    <w:rsid w:val="005953F9"/>
    <w:rsid w:val="00597B21"/>
    <w:rsid w:val="00597FC4"/>
    <w:rsid w:val="005A09F7"/>
    <w:rsid w:val="005A115E"/>
    <w:rsid w:val="005A1989"/>
    <w:rsid w:val="005A2A17"/>
    <w:rsid w:val="005A3089"/>
    <w:rsid w:val="005A39D0"/>
    <w:rsid w:val="005A3E50"/>
    <w:rsid w:val="005A4C05"/>
    <w:rsid w:val="005B088C"/>
    <w:rsid w:val="005B0C20"/>
    <w:rsid w:val="005B1388"/>
    <w:rsid w:val="005B1507"/>
    <w:rsid w:val="005B1720"/>
    <w:rsid w:val="005B178D"/>
    <w:rsid w:val="005B2218"/>
    <w:rsid w:val="005B223B"/>
    <w:rsid w:val="005B35AC"/>
    <w:rsid w:val="005B503F"/>
    <w:rsid w:val="005B5D53"/>
    <w:rsid w:val="005B60C2"/>
    <w:rsid w:val="005B7912"/>
    <w:rsid w:val="005C065F"/>
    <w:rsid w:val="005C0C61"/>
    <w:rsid w:val="005C1359"/>
    <w:rsid w:val="005C2694"/>
    <w:rsid w:val="005C423D"/>
    <w:rsid w:val="005C6343"/>
    <w:rsid w:val="005C6893"/>
    <w:rsid w:val="005D1954"/>
    <w:rsid w:val="005D23CA"/>
    <w:rsid w:val="005D2E88"/>
    <w:rsid w:val="005D33DC"/>
    <w:rsid w:val="005D3CC2"/>
    <w:rsid w:val="005D4158"/>
    <w:rsid w:val="005D64FA"/>
    <w:rsid w:val="005D6AC6"/>
    <w:rsid w:val="005E084C"/>
    <w:rsid w:val="005E5DE2"/>
    <w:rsid w:val="005F02BC"/>
    <w:rsid w:val="005F04F7"/>
    <w:rsid w:val="005F12E1"/>
    <w:rsid w:val="005F1AA3"/>
    <w:rsid w:val="005F43DD"/>
    <w:rsid w:val="005F51D8"/>
    <w:rsid w:val="005F57B2"/>
    <w:rsid w:val="005F5E9C"/>
    <w:rsid w:val="005F6121"/>
    <w:rsid w:val="005F6232"/>
    <w:rsid w:val="00600E5B"/>
    <w:rsid w:val="00603485"/>
    <w:rsid w:val="00605480"/>
    <w:rsid w:val="00605690"/>
    <w:rsid w:val="006058FB"/>
    <w:rsid w:val="006063B4"/>
    <w:rsid w:val="006070C7"/>
    <w:rsid w:val="0060722E"/>
    <w:rsid w:val="006076CD"/>
    <w:rsid w:val="00610502"/>
    <w:rsid w:val="0061089D"/>
    <w:rsid w:val="006119DB"/>
    <w:rsid w:val="00611B2B"/>
    <w:rsid w:val="00613506"/>
    <w:rsid w:val="0061572F"/>
    <w:rsid w:val="006169E3"/>
    <w:rsid w:val="0061727B"/>
    <w:rsid w:val="006177C9"/>
    <w:rsid w:val="00620919"/>
    <w:rsid w:val="00621091"/>
    <w:rsid w:val="00622BD6"/>
    <w:rsid w:val="00622EEC"/>
    <w:rsid w:val="006230D4"/>
    <w:rsid w:val="00623DC1"/>
    <w:rsid w:val="006252AD"/>
    <w:rsid w:val="00626EC5"/>
    <w:rsid w:val="00626FB3"/>
    <w:rsid w:val="006275F7"/>
    <w:rsid w:val="0062796C"/>
    <w:rsid w:val="006305C5"/>
    <w:rsid w:val="00630A98"/>
    <w:rsid w:val="00633D78"/>
    <w:rsid w:val="0063635C"/>
    <w:rsid w:val="00640215"/>
    <w:rsid w:val="006440B8"/>
    <w:rsid w:val="00645978"/>
    <w:rsid w:val="00645AB1"/>
    <w:rsid w:val="00647CC7"/>
    <w:rsid w:val="00651DC8"/>
    <w:rsid w:val="00655C1C"/>
    <w:rsid w:val="00657057"/>
    <w:rsid w:val="006570DD"/>
    <w:rsid w:val="00657D4E"/>
    <w:rsid w:val="006602E9"/>
    <w:rsid w:val="00660B49"/>
    <w:rsid w:val="00660BEB"/>
    <w:rsid w:val="006620E0"/>
    <w:rsid w:val="00664E60"/>
    <w:rsid w:val="00666373"/>
    <w:rsid w:val="0067052E"/>
    <w:rsid w:val="00671044"/>
    <w:rsid w:val="006716FB"/>
    <w:rsid w:val="00671D6E"/>
    <w:rsid w:val="00672240"/>
    <w:rsid w:val="0067259E"/>
    <w:rsid w:val="00673226"/>
    <w:rsid w:val="00673438"/>
    <w:rsid w:val="00674E8A"/>
    <w:rsid w:val="00676ABA"/>
    <w:rsid w:val="006778FB"/>
    <w:rsid w:val="00680044"/>
    <w:rsid w:val="00681752"/>
    <w:rsid w:val="00681828"/>
    <w:rsid w:val="006828DB"/>
    <w:rsid w:val="00684B1D"/>
    <w:rsid w:val="006861A7"/>
    <w:rsid w:val="00687135"/>
    <w:rsid w:val="00690831"/>
    <w:rsid w:val="00690A59"/>
    <w:rsid w:val="00691570"/>
    <w:rsid w:val="006921D1"/>
    <w:rsid w:val="00692EF5"/>
    <w:rsid w:val="00695533"/>
    <w:rsid w:val="006A0B3C"/>
    <w:rsid w:val="006A2475"/>
    <w:rsid w:val="006A2E94"/>
    <w:rsid w:val="006A3062"/>
    <w:rsid w:val="006A49DC"/>
    <w:rsid w:val="006A55F1"/>
    <w:rsid w:val="006A5FCD"/>
    <w:rsid w:val="006A726B"/>
    <w:rsid w:val="006A7350"/>
    <w:rsid w:val="006B0AC2"/>
    <w:rsid w:val="006B0D1D"/>
    <w:rsid w:val="006B1C03"/>
    <w:rsid w:val="006B224D"/>
    <w:rsid w:val="006B3495"/>
    <w:rsid w:val="006B41E4"/>
    <w:rsid w:val="006B741E"/>
    <w:rsid w:val="006B74B6"/>
    <w:rsid w:val="006B78D0"/>
    <w:rsid w:val="006B7A92"/>
    <w:rsid w:val="006C1624"/>
    <w:rsid w:val="006C1C36"/>
    <w:rsid w:val="006C1DF3"/>
    <w:rsid w:val="006C2890"/>
    <w:rsid w:val="006C3121"/>
    <w:rsid w:val="006C3F11"/>
    <w:rsid w:val="006C40B6"/>
    <w:rsid w:val="006C4181"/>
    <w:rsid w:val="006C4B8E"/>
    <w:rsid w:val="006C577F"/>
    <w:rsid w:val="006C6374"/>
    <w:rsid w:val="006C6C0F"/>
    <w:rsid w:val="006D02AC"/>
    <w:rsid w:val="006D0EB2"/>
    <w:rsid w:val="006D177A"/>
    <w:rsid w:val="006D287C"/>
    <w:rsid w:val="006D394B"/>
    <w:rsid w:val="006D5EC4"/>
    <w:rsid w:val="006E04D6"/>
    <w:rsid w:val="006E130B"/>
    <w:rsid w:val="006E1BE4"/>
    <w:rsid w:val="006E1C04"/>
    <w:rsid w:val="006E32DD"/>
    <w:rsid w:val="006E3762"/>
    <w:rsid w:val="006E585A"/>
    <w:rsid w:val="006E6677"/>
    <w:rsid w:val="006E6A35"/>
    <w:rsid w:val="006E6B19"/>
    <w:rsid w:val="006F1DB3"/>
    <w:rsid w:val="006F25E3"/>
    <w:rsid w:val="006F3FB2"/>
    <w:rsid w:val="006F40D9"/>
    <w:rsid w:val="006F57AA"/>
    <w:rsid w:val="006F68D9"/>
    <w:rsid w:val="00700503"/>
    <w:rsid w:val="0070160F"/>
    <w:rsid w:val="00701E3C"/>
    <w:rsid w:val="00702D62"/>
    <w:rsid w:val="007039EB"/>
    <w:rsid w:val="00704322"/>
    <w:rsid w:val="00704A6A"/>
    <w:rsid w:val="00706137"/>
    <w:rsid w:val="007103B5"/>
    <w:rsid w:val="00710695"/>
    <w:rsid w:val="0071097E"/>
    <w:rsid w:val="0071118F"/>
    <w:rsid w:val="0071139E"/>
    <w:rsid w:val="00712DCC"/>
    <w:rsid w:val="00714151"/>
    <w:rsid w:val="007149A5"/>
    <w:rsid w:val="00715A7F"/>
    <w:rsid w:val="00715C82"/>
    <w:rsid w:val="007170BE"/>
    <w:rsid w:val="007171E3"/>
    <w:rsid w:val="0071782E"/>
    <w:rsid w:val="00720DD3"/>
    <w:rsid w:val="007230B3"/>
    <w:rsid w:val="00723231"/>
    <w:rsid w:val="0072383C"/>
    <w:rsid w:val="00727338"/>
    <w:rsid w:val="00727A44"/>
    <w:rsid w:val="00731506"/>
    <w:rsid w:val="007317E5"/>
    <w:rsid w:val="00731D83"/>
    <w:rsid w:val="00732681"/>
    <w:rsid w:val="00732E2B"/>
    <w:rsid w:val="00733A00"/>
    <w:rsid w:val="00734657"/>
    <w:rsid w:val="0073611F"/>
    <w:rsid w:val="007366A1"/>
    <w:rsid w:val="00737F25"/>
    <w:rsid w:val="0074018E"/>
    <w:rsid w:val="00740FAC"/>
    <w:rsid w:val="00741DCD"/>
    <w:rsid w:val="0074388E"/>
    <w:rsid w:val="007440D9"/>
    <w:rsid w:val="0074468B"/>
    <w:rsid w:val="00744B82"/>
    <w:rsid w:val="007455DF"/>
    <w:rsid w:val="007461B8"/>
    <w:rsid w:val="00746FB9"/>
    <w:rsid w:val="00747B37"/>
    <w:rsid w:val="00750EF6"/>
    <w:rsid w:val="00751981"/>
    <w:rsid w:val="00751B0A"/>
    <w:rsid w:val="007531B5"/>
    <w:rsid w:val="007538DF"/>
    <w:rsid w:val="007541DB"/>
    <w:rsid w:val="00754293"/>
    <w:rsid w:val="00754517"/>
    <w:rsid w:val="00755EAB"/>
    <w:rsid w:val="00766CCA"/>
    <w:rsid w:val="00767758"/>
    <w:rsid w:val="00767E6F"/>
    <w:rsid w:val="007704C7"/>
    <w:rsid w:val="00771997"/>
    <w:rsid w:val="00771C65"/>
    <w:rsid w:val="00773B16"/>
    <w:rsid w:val="00773FC1"/>
    <w:rsid w:val="00774358"/>
    <w:rsid w:val="0077452F"/>
    <w:rsid w:val="00774BEB"/>
    <w:rsid w:val="00774E1B"/>
    <w:rsid w:val="00775C0C"/>
    <w:rsid w:val="007767C3"/>
    <w:rsid w:val="00776C6B"/>
    <w:rsid w:val="00777CBD"/>
    <w:rsid w:val="0078077E"/>
    <w:rsid w:val="00780F26"/>
    <w:rsid w:val="007843D2"/>
    <w:rsid w:val="00785621"/>
    <w:rsid w:val="007857B6"/>
    <w:rsid w:val="00786CD6"/>
    <w:rsid w:val="00787CA1"/>
    <w:rsid w:val="00791044"/>
    <w:rsid w:val="00791064"/>
    <w:rsid w:val="00791354"/>
    <w:rsid w:val="00792C26"/>
    <w:rsid w:val="0079422B"/>
    <w:rsid w:val="00795F89"/>
    <w:rsid w:val="00796564"/>
    <w:rsid w:val="0079757F"/>
    <w:rsid w:val="00797937"/>
    <w:rsid w:val="00797F7F"/>
    <w:rsid w:val="007A07B9"/>
    <w:rsid w:val="007A0A0E"/>
    <w:rsid w:val="007A0DBA"/>
    <w:rsid w:val="007A11D6"/>
    <w:rsid w:val="007A1AE2"/>
    <w:rsid w:val="007A3849"/>
    <w:rsid w:val="007A3F1E"/>
    <w:rsid w:val="007A46DE"/>
    <w:rsid w:val="007A4A17"/>
    <w:rsid w:val="007A70A9"/>
    <w:rsid w:val="007A7895"/>
    <w:rsid w:val="007B0167"/>
    <w:rsid w:val="007B0E8B"/>
    <w:rsid w:val="007B1764"/>
    <w:rsid w:val="007B1FE6"/>
    <w:rsid w:val="007B351B"/>
    <w:rsid w:val="007B3CDF"/>
    <w:rsid w:val="007B66EE"/>
    <w:rsid w:val="007C1142"/>
    <w:rsid w:val="007C12F9"/>
    <w:rsid w:val="007C1C9F"/>
    <w:rsid w:val="007C1DC2"/>
    <w:rsid w:val="007C264F"/>
    <w:rsid w:val="007C4149"/>
    <w:rsid w:val="007C4FF6"/>
    <w:rsid w:val="007C72E4"/>
    <w:rsid w:val="007D2717"/>
    <w:rsid w:val="007D2852"/>
    <w:rsid w:val="007D4360"/>
    <w:rsid w:val="007D6056"/>
    <w:rsid w:val="007D6A47"/>
    <w:rsid w:val="007D6DA0"/>
    <w:rsid w:val="007D7FF2"/>
    <w:rsid w:val="007E041C"/>
    <w:rsid w:val="007E113E"/>
    <w:rsid w:val="007E1B36"/>
    <w:rsid w:val="007E1E5C"/>
    <w:rsid w:val="007E2BCF"/>
    <w:rsid w:val="007E3B3A"/>
    <w:rsid w:val="007E3BC5"/>
    <w:rsid w:val="007E3DDA"/>
    <w:rsid w:val="007E5FB8"/>
    <w:rsid w:val="007E64A9"/>
    <w:rsid w:val="007E6E11"/>
    <w:rsid w:val="007F0977"/>
    <w:rsid w:val="007F2CCC"/>
    <w:rsid w:val="007F48F0"/>
    <w:rsid w:val="007F6181"/>
    <w:rsid w:val="007F66E1"/>
    <w:rsid w:val="007F6B36"/>
    <w:rsid w:val="007F6F78"/>
    <w:rsid w:val="007F737B"/>
    <w:rsid w:val="008000B7"/>
    <w:rsid w:val="00801E58"/>
    <w:rsid w:val="00802A1E"/>
    <w:rsid w:val="008036D3"/>
    <w:rsid w:val="008055CD"/>
    <w:rsid w:val="00806B5A"/>
    <w:rsid w:val="00807BEA"/>
    <w:rsid w:val="00807FC9"/>
    <w:rsid w:val="0081089D"/>
    <w:rsid w:val="00810969"/>
    <w:rsid w:val="008126A4"/>
    <w:rsid w:val="008129E5"/>
    <w:rsid w:val="00813D0A"/>
    <w:rsid w:val="008143D1"/>
    <w:rsid w:val="0081451B"/>
    <w:rsid w:val="00817C2C"/>
    <w:rsid w:val="0082063A"/>
    <w:rsid w:val="00821A12"/>
    <w:rsid w:val="00821DDA"/>
    <w:rsid w:val="00824404"/>
    <w:rsid w:val="008261F6"/>
    <w:rsid w:val="0082652E"/>
    <w:rsid w:val="008317BE"/>
    <w:rsid w:val="00832354"/>
    <w:rsid w:val="00832406"/>
    <w:rsid w:val="00833BEF"/>
    <w:rsid w:val="00834798"/>
    <w:rsid w:val="00835B9B"/>
    <w:rsid w:val="008362DC"/>
    <w:rsid w:val="00836D33"/>
    <w:rsid w:val="00837307"/>
    <w:rsid w:val="00840CAF"/>
    <w:rsid w:val="008425F6"/>
    <w:rsid w:val="008428B3"/>
    <w:rsid w:val="00843692"/>
    <w:rsid w:val="008444CB"/>
    <w:rsid w:val="008448BB"/>
    <w:rsid w:val="00844A3D"/>
    <w:rsid w:val="008455CB"/>
    <w:rsid w:val="0084587D"/>
    <w:rsid w:val="00845F74"/>
    <w:rsid w:val="00846240"/>
    <w:rsid w:val="008466EA"/>
    <w:rsid w:val="00846A1C"/>
    <w:rsid w:val="008473DB"/>
    <w:rsid w:val="0084762B"/>
    <w:rsid w:val="00847CAA"/>
    <w:rsid w:val="008500D8"/>
    <w:rsid w:val="008504C5"/>
    <w:rsid w:val="00850AB4"/>
    <w:rsid w:val="0085145B"/>
    <w:rsid w:val="00851A4E"/>
    <w:rsid w:val="008537E4"/>
    <w:rsid w:val="00853D63"/>
    <w:rsid w:val="00853F8D"/>
    <w:rsid w:val="00855B89"/>
    <w:rsid w:val="00856083"/>
    <w:rsid w:val="0086156D"/>
    <w:rsid w:val="00861D64"/>
    <w:rsid w:val="0086518C"/>
    <w:rsid w:val="00866358"/>
    <w:rsid w:val="00866421"/>
    <w:rsid w:val="00871D19"/>
    <w:rsid w:val="00874359"/>
    <w:rsid w:val="0087560E"/>
    <w:rsid w:val="00877123"/>
    <w:rsid w:val="00880927"/>
    <w:rsid w:val="00880B5F"/>
    <w:rsid w:val="00881E02"/>
    <w:rsid w:val="00881E52"/>
    <w:rsid w:val="008827E7"/>
    <w:rsid w:val="00882BD3"/>
    <w:rsid w:val="00884163"/>
    <w:rsid w:val="008853F1"/>
    <w:rsid w:val="008861B8"/>
    <w:rsid w:val="00886CBA"/>
    <w:rsid w:val="008877B6"/>
    <w:rsid w:val="0088792B"/>
    <w:rsid w:val="008879EF"/>
    <w:rsid w:val="00890822"/>
    <w:rsid w:val="008909FD"/>
    <w:rsid w:val="00890AAE"/>
    <w:rsid w:val="008916AE"/>
    <w:rsid w:val="00891752"/>
    <w:rsid w:val="0089186B"/>
    <w:rsid w:val="0089263B"/>
    <w:rsid w:val="00892F36"/>
    <w:rsid w:val="00894714"/>
    <w:rsid w:val="00894AEC"/>
    <w:rsid w:val="008957F5"/>
    <w:rsid w:val="0089715C"/>
    <w:rsid w:val="0089784F"/>
    <w:rsid w:val="00897A64"/>
    <w:rsid w:val="008A1056"/>
    <w:rsid w:val="008A41E7"/>
    <w:rsid w:val="008A4208"/>
    <w:rsid w:val="008A4267"/>
    <w:rsid w:val="008A42AE"/>
    <w:rsid w:val="008A51B2"/>
    <w:rsid w:val="008A6880"/>
    <w:rsid w:val="008A6B34"/>
    <w:rsid w:val="008A7CF8"/>
    <w:rsid w:val="008B03B2"/>
    <w:rsid w:val="008B09D1"/>
    <w:rsid w:val="008B48FB"/>
    <w:rsid w:val="008B5521"/>
    <w:rsid w:val="008B77ED"/>
    <w:rsid w:val="008B79DB"/>
    <w:rsid w:val="008C2B55"/>
    <w:rsid w:val="008C4602"/>
    <w:rsid w:val="008C4F83"/>
    <w:rsid w:val="008D2C05"/>
    <w:rsid w:val="008D308D"/>
    <w:rsid w:val="008D35DA"/>
    <w:rsid w:val="008D70F5"/>
    <w:rsid w:val="008D742C"/>
    <w:rsid w:val="008E004E"/>
    <w:rsid w:val="008E00E5"/>
    <w:rsid w:val="008E0C2E"/>
    <w:rsid w:val="008E11D6"/>
    <w:rsid w:val="008E19A8"/>
    <w:rsid w:val="008E28CE"/>
    <w:rsid w:val="008E4894"/>
    <w:rsid w:val="008E4E58"/>
    <w:rsid w:val="008E57AE"/>
    <w:rsid w:val="008F0F60"/>
    <w:rsid w:val="008F15EA"/>
    <w:rsid w:val="008F3041"/>
    <w:rsid w:val="008F3D9C"/>
    <w:rsid w:val="008F4D7B"/>
    <w:rsid w:val="008F5829"/>
    <w:rsid w:val="008F5A05"/>
    <w:rsid w:val="008F6B7A"/>
    <w:rsid w:val="009030C5"/>
    <w:rsid w:val="00905B06"/>
    <w:rsid w:val="0090654C"/>
    <w:rsid w:val="0090745F"/>
    <w:rsid w:val="00911A5B"/>
    <w:rsid w:val="00912951"/>
    <w:rsid w:val="00912A4A"/>
    <w:rsid w:val="00913A2D"/>
    <w:rsid w:val="009148EA"/>
    <w:rsid w:val="00916C47"/>
    <w:rsid w:val="00917E35"/>
    <w:rsid w:val="00920331"/>
    <w:rsid w:val="0092238C"/>
    <w:rsid w:val="009224DB"/>
    <w:rsid w:val="00922E53"/>
    <w:rsid w:val="00923236"/>
    <w:rsid w:val="00924798"/>
    <w:rsid w:val="00924E75"/>
    <w:rsid w:val="009252E9"/>
    <w:rsid w:val="00925F59"/>
    <w:rsid w:val="00926452"/>
    <w:rsid w:val="0092775B"/>
    <w:rsid w:val="00930CBE"/>
    <w:rsid w:val="009316C9"/>
    <w:rsid w:val="00932FCF"/>
    <w:rsid w:val="00935F87"/>
    <w:rsid w:val="00937440"/>
    <w:rsid w:val="00940737"/>
    <w:rsid w:val="00940F4E"/>
    <w:rsid w:val="00941423"/>
    <w:rsid w:val="00942E29"/>
    <w:rsid w:val="0094344F"/>
    <w:rsid w:val="009439C5"/>
    <w:rsid w:val="00943B35"/>
    <w:rsid w:val="00943F38"/>
    <w:rsid w:val="0094444E"/>
    <w:rsid w:val="009450C9"/>
    <w:rsid w:val="00946680"/>
    <w:rsid w:val="00946D0F"/>
    <w:rsid w:val="00947F40"/>
    <w:rsid w:val="00950EEC"/>
    <w:rsid w:val="0095193A"/>
    <w:rsid w:val="00952015"/>
    <w:rsid w:val="0095289F"/>
    <w:rsid w:val="00952BCA"/>
    <w:rsid w:val="00952E28"/>
    <w:rsid w:val="00952E68"/>
    <w:rsid w:val="009539F2"/>
    <w:rsid w:val="00956AEF"/>
    <w:rsid w:val="00957045"/>
    <w:rsid w:val="0095758B"/>
    <w:rsid w:val="00960B57"/>
    <w:rsid w:val="0096191C"/>
    <w:rsid w:val="00962233"/>
    <w:rsid w:val="009623E6"/>
    <w:rsid w:val="009627D6"/>
    <w:rsid w:val="00964F9F"/>
    <w:rsid w:val="00973252"/>
    <w:rsid w:val="0097538A"/>
    <w:rsid w:val="00975611"/>
    <w:rsid w:val="00976F51"/>
    <w:rsid w:val="00977CFE"/>
    <w:rsid w:val="0098515C"/>
    <w:rsid w:val="009855C1"/>
    <w:rsid w:val="00986462"/>
    <w:rsid w:val="009868EF"/>
    <w:rsid w:val="009869D8"/>
    <w:rsid w:val="00986ACF"/>
    <w:rsid w:val="00986E6F"/>
    <w:rsid w:val="00987384"/>
    <w:rsid w:val="009906FE"/>
    <w:rsid w:val="00991159"/>
    <w:rsid w:val="00991187"/>
    <w:rsid w:val="009913DC"/>
    <w:rsid w:val="00992F95"/>
    <w:rsid w:val="00994378"/>
    <w:rsid w:val="00994906"/>
    <w:rsid w:val="00995035"/>
    <w:rsid w:val="00995FAD"/>
    <w:rsid w:val="0099754B"/>
    <w:rsid w:val="00997771"/>
    <w:rsid w:val="009A074B"/>
    <w:rsid w:val="009A190D"/>
    <w:rsid w:val="009A3857"/>
    <w:rsid w:val="009A468C"/>
    <w:rsid w:val="009A4B38"/>
    <w:rsid w:val="009A6A23"/>
    <w:rsid w:val="009A6FCF"/>
    <w:rsid w:val="009B18C1"/>
    <w:rsid w:val="009B1E8E"/>
    <w:rsid w:val="009B288C"/>
    <w:rsid w:val="009B2AC8"/>
    <w:rsid w:val="009B2C4C"/>
    <w:rsid w:val="009B399A"/>
    <w:rsid w:val="009B3A60"/>
    <w:rsid w:val="009B6086"/>
    <w:rsid w:val="009B7419"/>
    <w:rsid w:val="009B7566"/>
    <w:rsid w:val="009C0A61"/>
    <w:rsid w:val="009C0DD2"/>
    <w:rsid w:val="009C0F44"/>
    <w:rsid w:val="009C177D"/>
    <w:rsid w:val="009C22A2"/>
    <w:rsid w:val="009C3B97"/>
    <w:rsid w:val="009C3C0A"/>
    <w:rsid w:val="009C4D49"/>
    <w:rsid w:val="009C5F40"/>
    <w:rsid w:val="009C7566"/>
    <w:rsid w:val="009C7E75"/>
    <w:rsid w:val="009D0451"/>
    <w:rsid w:val="009D05DC"/>
    <w:rsid w:val="009D06D7"/>
    <w:rsid w:val="009D0F81"/>
    <w:rsid w:val="009D1B95"/>
    <w:rsid w:val="009D20BF"/>
    <w:rsid w:val="009D47F2"/>
    <w:rsid w:val="009D4989"/>
    <w:rsid w:val="009D4F2C"/>
    <w:rsid w:val="009D7716"/>
    <w:rsid w:val="009D7ED2"/>
    <w:rsid w:val="009E02DB"/>
    <w:rsid w:val="009E0947"/>
    <w:rsid w:val="009E307E"/>
    <w:rsid w:val="009E3236"/>
    <w:rsid w:val="009E32C0"/>
    <w:rsid w:val="009E398C"/>
    <w:rsid w:val="009E3ECF"/>
    <w:rsid w:val="009E4088"/>
    <w:rsid w:val="009E4684"/>
    <w:rsid w:val="009E7285"/>
    <w:rsid w:val="009F3B48"/>
    <w:rsid w:val="009F6288"/>
    <w:rsid w:val="009F6852"/>
    <w:rsid w:val="009F712E"/>
    <w:rsid w:val="009F7404"/>
    <w:rsid w:val="00A01950"/>
    <w:rsid w:val="00A021EC"/>
    <w:rsid w:val="00A02801"/>
    <w:rsid w:val="00A02CBD"/>
    <w:rsid w:val="00A065A0"/>
    <w:rsid w:val="00A06A1C"/>
    <w:rsid w:val="00A06D44"/>
    <w:rsid w:val="00A0770A"/>
    <w:rsid w:val="00A07832"/>
    <w:rsid w:val="00A1060A"/>
    <w:rsid w:val="00A11B42"/>
    <w:rsid w:val="00A11F61"/>
    <w:rsid w:val="00A13181"/>
    <w:rsid w:val="00A1334A"/>
    <w:rsid w:val="00A146C6"/>
    <w:rsid w:val="00A153BD"/>
    <w:rsid w:val="00A15D61"/>
    <w:rsid w:val="00A20472"/>
    <w:rsid w:val="00A21F25"/>
    <w:rsid w:val="00A24213"/>
    <w:rsid w:val="00A24F4D"/>
    <w:rsid w:val="00A27C48"/>
    <w:rsid w:val="00A31EB7"/>
    <w:rsid w:val="00A347CD"/>
    <w:rsid w:val="00A36A58"/>
    <w:rsid w:val="00A3740C"/>
    <w:rsid w:val="00A41631"/>
    <w:rsid w:val="00A41721"/>
    <w:rsid w:val="00A41AEC"/>
    <w:rsid w:val="00A42988"/>
    <w:rsid w:val="00A42D2D"/>
    <w:rsid w:val="00A43319"/>
    <w:rsid w:val="00A435BF"/>
    <w:rsid w:val="00A436F3"/>
    <w:rsid w:val="00A43A78"/>
    <w:rsid w:val="00A43D09"/>
    <w:rsid w:val="00A44008"/>
    <w:rsid w:val="00A44559"/>
    <w:rsid w:val="00A45419"/>
    <w:rsid w:val="00A467BA"/>
    <w:rsid w:val="00A47C6A"/>
    <w:rsid w:val="00A47C8B"/>
    <w:rsid w:val="00A47DFF"/>
    <w:rsid w:val="00A503B5"/>
    <w:rsid w:val="00A51D90"/>
    <w:rsid w:val="00A52990"/>
    <w:rsid w:val="00A55104"/>
    <w:rsid w:val="00A56440"/>
    <w:rsid w:val="00A56A68"/>
    <w:rsid w:val="00A634C0"/>
    <w:rsid w:val="00A63BF5"/>
    <w:rsid w:val="00A66A4F"/>
    <w:rsid w:val="00A66C92"/>
    <w:rsid w:val="00A66ED2"/>
    <w:rsid w:val="00A70051"/>
    <w:rsid w:val="00A70C44"/>
    <w:rsid w:val="00A70E2B"/>
    <w:rsid w:val="00A71D4A"/>
    <w:rsid w:val="00A71EF7"/>
    <w:rsid w:val="00A7238A"/>
    <w:rsid w:val="00A727CD"/>
    <w:rsid w:val="00A73A85"/>
    <w:rsid w:val="00A759F3"/>
    <w:rsid w:val="00A76151"/>
    <w:rsid w:val="00A76973"/>
    <w:rsid w:val="00A76D21"/>
    <w:rsid w:val="00A77AA0"/>
    <w:rsid w:val="00A80AFA"/>
    <w:rsid w:val="00A81D47"/>
    <w:rsid w:val="00A82766"/>
    <w:rsid w:val="00A82ECD"/>
    <w:rsid w:val="00A834D0"/>
    <w:rsid w:val="00A83FAD"/>
    <w:rsid w:val="00A84C94"/>
    <w:rsid w:val="00A854AB"/>
    <w:rsid w:val="00A85B78"/>
    <w:rsid w:val="00A86504"/>
    <w:rsid w:val="00A90209"/>
    <w:rsid w:val="00A91B41"/>
    <w:rsid w:val="00A928AD"/>
    <w:rsid w:val="00A92A36"/>
    <w:rsid w:val="00A94A6F"/>
    <w:rsid w:val="00A95490"/>
    <w:rsid w:val="00A955AE"/>
    <w:rsid w:val="00AA138E"/>
    <w:rsid w:val="00AA13C1"/>
    <w:rsid w:val="00AA3935"/>
    <w:rsid w:val="00AA6A41"/>
    <w:rsid w:val="00AA7776"/>
    <w:rsid w:val="00AB222B"/>
    <w:rsid w:val="00AB2A6F"/>
    <w:rsid w:val="00AB3DF5"/>
    <w:rsid w:val="00AB46DF"/>
    <w:rsid w:val="00AB4A7F"/>
    <w:rsid w:val="00AB5F5D"/>
    <w:rsid w:val="00AB6B0A"/>
    <w:rsid w:val="00AB7AD9"/>
    <w:rsid w:val="00AC03F1"/>
    <w:rsid w:val="00AC04F3"/>
    <w:rsid w:val="00AC1138"/>
    <w:rsid w:val="00AC1EA3"/>
    <w:rsid w:val="00AC27A0"/>
    <w:rsid w:val="00AC2F80"/>
    <w:rsid w:val="00AC3623"/>
    <w:rsid w:val="00AC36BC"/>
    <w:rsid w:val="00AC36FA"/>
    <w:rsid w:val="00AC43C3"/>
    <w:rsid w:val="00AC5510"/>
    <w:rsid w:val="00AD3B94"/>
    <w:rsid w:val="00AD5BAD"/>
    <w:rsid w:val="00AD5C81"/>
    <w:rsid w:val="00AD6A3D"/>
    <w:rsid w:val="00AD729D"/>
    <w:rsid w:val="00AE1BDC"/>
    <w:rsid w:val="00AE291D"/>
    <w:rsid w:val="00AE3B5C"/>
    <w:rsid w:val="00AE3FA3"/>
    <w:rsid w:val="00AE42D6"/>
    <w:rsid w:val="00AE4409"/>
    <w:rsid w:val="00AE492B"/>
    <w:rsid w:val="00AE5CAB"/>
    <w:rsid w:val="00AE5DE6"/>
    <w:rsid w:val="00AE681D"/>
    <w:rsid w:val="00AE70AB"/>
    <w:rsid w:val="00AF2C95"/>
    <w:rsid w:val="00AF3197"/>
    <w:rsid w:val="00AF5598"/>
    <w:rsid w:val="00AF5709"/>
    <w:rsid w:val="00AF659B"/>
    <w:rsid w:val="00B006E8"/>
    <w:rsid w:val="00B014F9"/>
    <w:rsid w:val="00B01687"/>
    <w:rsid w:val="00B02A1E"/>
    <w:rsid w:val="00B03194"/>
    <w:rsid w:val="00B06759"/>
    <w:rsid w:val="00B11913"/>
    <w:rsid w:val="00B11D59"/>
    <w:rsid w:val="00B12E89"/>
    <w:rsid w:val="00B13808"/>
    <w:rsid w:val="00B14BE7"/>
    <w:rsid w:val="00B15191"/>
    <w:rsid w:val="00B20FA6"/>
    <w:rsid w:val="00B2169B"/>
    <w:rsid w:val="00B21E67"/>
    <w:rsid w:val="00B223CA"/>
    <w:rsid w:val="00B22BE2"/>
    <w:rsid w:val="00B22C62"/>
    <w:rsid w:val="00B22CC3"/>
    <w:rsid w:val="00B22CF8"/>
    <w:rsid w:val="00B2306F"/>
    <w:rsid w:val="00B246C0"/>
    <w:rsid w:val="00B25038"/>
    <w:rsid w:val="00B27A7A"/>
    <w:rsid w:val="00B27EC1"/>
    <w:rsid w:val="00B30760"/>
    <w:rsid w:val="00B338E8"/>
    <w:rsid w:val="00B3400E"/>
    <w:rsid w:val="00B4090C"/>
    <w:rsid w:val="00B41281"/>
    <w:rsid w:val="00B42830"/>
    <w:rsid w:val="00B43FF4"/>
    <w:rsid w:val="00B44F24"/>
    <w:rsid w:val="00B45EFF"/>
    <w:rsid w:val="00B4655C"/>
    <w:rsid w:val="00B47714"/>
    <w:rsid w:val="00B479AF"/>
    <w:rsid w:val="00B50129"/>
    <w:rsid w:val="00B505A2"/>
    <w:rsid w:val="00B511A4"/>
    <w:rsid w:val="00B51D32"/>
    <w:rsid w:val="00B51E1B"/>
    <w:rsid w:val="00B5466D"/>
    <w:rsid w:val="00B5479D"/>
    <w:rsid w:val="00B57241"/>
    <w:rsid w:val="00B573D3"/>
    <w:rsid w:val="00B57998"/>
    <w:rsid w:val="00B601C5"/>
    <w:rsid w:val="00B6063A"/>
    <w:rsid w:val="00B606CB"/>
    <w:rsid w:val="00B6105F"/>
    <w:rsid w:val="00B6247B"/>
    <w:rsid w:val="00B624A6"/>
    <w:rsid w:val="00B6355B"/>
    <w:rsid w:val="00B648AE"/>
    <w:rsid w:val="00B6567B"/>
    <w:rsid w:val="00B702DB"/>
    <w:rsid w:val="00B70501"/>
    <w:rsid w:val="00B735DA"/>
    <w:rsid w:val="00B758A1"/>
    <w:rsid w:val="00B75D09"/>
    <w:rsid w:val="00B7719A"/>
    <w:rsid w:val="00B817A0"/>
    <w:rsid w:val="00B81F5F"/>
    <w:rsid w:val="00B82EC6"/>
    <w:rsid w:val="00B84576"/>
    <w:rsid w:val="00B84E18"/>
    <w:rsid w:val="00B85F4F"/>
    <w:rsid w:val="00B865ED"/>
    <w:rsid w:val="00B91841"/>
    <w:rsid w:val="00B9338E"/>
    <w:rsid w:val="00B933C8"/>
    <w:rsid w:val="00B97309"/>
    <w:rsid w:val="00B97EC4"/>
    <w:rsid w:val="00BA0457"/>
    <w:rsid w:val="00BA1F83"/>
    <w:rsid w:val="00BA497F"/>
    <w:rsid w:val="00BA6E1D"/>
    <w:rsid w:val="00BA7079"/>
    <w:rsid w:val="00BA7633"/>
    <w:rsid w:val="00BB1C37"/>
    <w:rsid w:val="00BB20BB"/>
    <w:rsid w:val="00BB4953"/>
    <w:rsid w:val="00BB5E8B"/>
    <w:rsid w:val="00BC133A"/>
    <w:rsid w:val="00BC1A07"/>
    <w:rsid w:val="00BC3601"/>
    <w:rsid w:val="00BC5423"/>
    <w:rsid w:val="00BC5678"/>
    <w:rsid w:val="00BC76D3"/>
    <w:rsid w:val="00BC7F44"/>
    <w:rsid w:val="00BD0057"/>
    <w:rsid w:val="00BD1F82"/>
    <w:rsid w:val="00BD23EC"/>
    <w:rsid w:val="00BD2A4B"/>
    <w:rsid w:val="00BD3C61"/>
    <w:rsid w:val="00BD5443"/>
    <w:rsid w:val="00BD7215"/>
    <w:rsid w:val="00BD770D"/>
    <w:rsid w:val="00BE0CCE"/>
    <w:rsid w:val="00BE2134"/>
    <w:rsid w:val="00BE231B"/>
    <w:rsid w:val="00BE23B9"/>
    <w:rsid w:val="00BE23E8"/>
    <w:rsid w:val="00BE3286"/>
    <w:rsid w:val="00BE3D23"/>
    <w:rsid w:val="00BE4131"/>
    <w:rsid w:val="00BE5268"/>
    <w:rsid w:val="00BE669D"/>
    <w:rsid w:val="00BE66C5"/>
    <w:rsid w:val="00BE7062"/>
    <w:rsid w:val="00BE73B6"/>
    <w:rsid w:val="00BE7F50"/>
    <w:rsid w:val="00BF1FA2"/>
    <w:rsid w:val="00BF2549"/>
    <w:rsid w:val="00BF2BC5"/>
    <w:rsid w:val="00BF2D64"/>
    <w:rsid w:val="00BF2DCA"/>
    <w:rsid w:val="00BF3F9E"/>
    <w:rsid w:val="00BF460B"/>
    <w:rsid w:val="00BF5D3C"/>
    <w:rsid w:val="00BF769F"/>
    <w:rsid w:val="00C0056E"/>
    <w:rsid w:val="00C03B8C"/>
    <w:rsid w:val="00C04A37"/>
    <w:rsid w:val="00C058E9"/>
    <w:rsid w:val="00C073E1"/>
    <w:rsid w:val="00C07AAB"/>
    <w:rsid w:val="00C10051"/>
    <w:rsid w:val="00C10D4B"/>
    <w:rsid w:val="00C12CD8"/>
    <w:rsid w:val="00C12F2E"/>
    <w:rsid w:val="00C142BB"/>
    <w:rsid w:val="00C1457C"/>
    <w:rsid w:val="00C1521E"/>
    <w:rsid w:val="00C157D3"/>
    <w:rsid w:val="00C170E6"/>
    <w:rsid w:val="00C21F4C"/>
    <w:rsid w:val="00C2225B"/>
    <w:rsid w:val="00C223D1"/>
    <w:rsid w:val="00C24BE4"/>
    <w:rsid w:val="00C274C0"/>
    <w:rsid w:val="00C32037"/>
    <w:rsid w:val="00C326E6"/>
    <w:rsid w:val="00C32FAC"/>
    <w:rsid w:val="00C33FCF"/>
    <w:rsid w:val="00C3670C"/>
    <w:rsid w:val="00C37D1C"/>
    <w:rsid w:val="00C41BF4"/>
    <w:rsid w:val="00C43939"/>
    <w:rsid w:val="00C4423F"/>
    <w:rsid w:val="00C445BC"/>
    <w:rsid w:val="00C46C9A"/>
    <w:rsid w:val="00C4732A"/>
    <w:rsid w:val="00C50E9C"/>
    <w:rsid w:val="00C521E3"/>
    <w:rsid w:val="00C52388"/>
    <w:rsid w:val="00C523A5"/>
    <w:rsid w:val="00C527D3"/>
    <w:rsid w:val="00C52CD1"/>
    <w:rsid w:val="00C545FC"/>
    <w:rsid w:val="00C563B7"/>
    <w:rsid w:val="00C56482"/>
    <w:rsid w:val="00C56DD2"/>
    <w:rsid w:val="00C572FE"/>
    <w:rsid w:val="00C578AD"/>
    <w:rsid w:val="00C605A2"/>
    <w:rsid w:val="00C618CE"/>
    <w:rsid w:val="00C625A8"/>
    <w:rsid w:val="00C6360A"/>
    <w:rsid w:val="00C703B3"/>
    <w:rsid w:val="00C71A2E"/>
    <w:rsid w:val="00C72C7F"/>
    <w:rsid w:val="00C73CA0"/>
    <w:rsid w:val="00C744D2"/>
    <w:rsid w:val="00C75E30"/>
    <w:rsid w:val="00C76482"/>
    <w:rsid w:val="00C769D1"/>
    <w:rsid w:val="00C777A3"/>
    <w:rsid w:val="00C81169"/>
    <w:rsid w:val="00C81B57"/>
    <w:rsid w:val="00C82ED8"/>
    <w:rsid w:val="00C83973"/>
    <w:rsid w:val="00C8707C"/>
    <w:rsid w:val="00C879CC"/>
    <w:rsid w:val="00C90A82"/>
    <w:rsid w:val="00C914FC"/>
    <w:rsid w:val="00C924FC"/>
    <w:rsid w:val="00C95210"/>
    <w:rsid w:val="00C9534A"/>
    <w:rsid w:val="00C9594A"/>
    <w:rsid w:val="00C95F05"/>
    <w:rsid w:val="00C975A8"/>
    <w:rsid w:val="00CA0CC6"/>
    <w:rsid w:val="00CA1C51"/>
    <w:rsid w:val="00CA252D"/>
    <w:rsid w:val="00CA2A1C"/>
    <w:rsid w:val="00CA2DC4"/>
    <w:rsid w:val="00CA4416"/>
    <w:rsid w:val="00CA480D"/>
    <w:rsid w:val="00CA4D2D"/>
    <w:rsid w:val="00CA5487"/>
    <w:rsid w:val="00CA5BC0"/>
    <w:rsid w:val="00CA5D73"/>
    <w:rsid w:val="00CA5E70"/>
    <w:rsid w:val="00CA6FC5"/>
    <w:rsid w:val="00CB1FCB"/>
    <w:rsid w:val="00CB2912"/>
    <w:rsid w:val="00CB4190"/>
    <w:rsid w:val="00CB5E4E"/>
    <w:rsid w:val="00CB6FAC"/>
    <w:rsid w:val="00CB7A3C"/>
    <w:rsid w:val="00CC088B"/>
    <w:rsid w:val="00CC154E"/>
    <w:rsid w:val="00CC196A"/>
    <w:rsid w:val="00CC32C2"/>
    <w:rsid w:val="00CC3DEC"/>
    <w:rsid w:val="00CC5027"/>
    <w:rsid w:val="00CC57EE"/>
    <w:rsid w:val="00CC6BC2"/>
    <w:rsid w:val="00CC79FA"/>
    <w:rsid w:val="00CD12CC"/>
    <w:rsid w:val="00CD1EDB"/>
    <w:rsid w:val="00CD333A"/>
    <w:rsid w:val="00CD45EE"/>
    <w:rsid w:val="00CD5D73"/>
    <w:rsid w:val="00CD6E3F"/>
    <w:rsid w:val="00CE2309"/>
    <w:rsid w:val="00CE2D74"/>
    <w:rsid w:val="00CE3844"/>
    <w:rsid w:val="00CE3E03"/>
    <w:rsid w:val="00CE54AB"/>
    <w:rsid w:val="00CE65B7"/>
    <w:rsid w:val="00CE6D0C"/>
    <w:rsid w:val="00CF2A75"/>
    <w:rsid w:val="00CF357F"/>
    <w:rsid w:val="00CF5D91"/>
    <w:rsid w:val="00CF62EF"/>
    <w:rsid w:val="00CF770C"/>
    <w:rsid w:val="00CF77BC"/>
    <w:rsid w:val="00D01DAE"/>
    <w:rsid w:val="00D03BCB"/>
    <w:rsid w:val="00D04017"/>
    <w:rsid w:val="00D04E70"/>
    <w:rsid w:val="00D05D38"/>
    <w:rsid w:val="00D06305"/>
    <w:rsid w:val="00D07184"/>
    <w:rsid w:val="00D10064"/>
    <w:rsid w:val="00D10732"/>
    <w:rsid w:val="00D1217E"/>
    <w:rsid w:val="00D1248A"/>
    <w:rsid w:val="00D13EE2"/>
    <w:rsid w:val="00D157B5"/>
    <w:rsid w:val="00D15E7F"/>
    <w:rsid w:val="00D20958"/>
    <w:rsid w:val="00D2172E"/>
    <w:rsid w:val="00D23C46"/>
    <w:rsid w:val="00D240BE"/>
    <w:rsid w:val="00D25C85"/>
    <w:rsid w:val="00D27BA9"/>
    <w:rsid w:val="00D307AC"/>
    <w:rsid w:val="00D31350"/>
    <w:rsid w:val="00D313F6"/>
    <w:rsid w:val="00D31EB7"/>
    <w:rsid w:val="00D326FD"/>
    <w:rsid w:val="00D334C3"/>
    <w:rsid w:val="00D34FC2"/>
    <w:rsid w:val="00D36E0F"/>
    <w:rsid w:val="00D37A86"/>
    <w:rsid w:val="00D41F90"/>
    <w:rsid w:val="00D4286F"/>
    <w:rsid w:val="00D44ACD"/>
    <w:rsid w:val="00D45112"/>
    <w:rsid w:val="00D451FA"/>
    <w:rsid w:val="00D45375"/>
    <w:rsid w:val="00D47419"/>
    <w:rsid w:val="00D477B6"/>
    <w:rsid w:val="00D47993"/>
    <w:rsid w:val="00D47E10"/>
    <w:rsid w:val="00D5045F"/>
    <w:rsid w:val="00D506C8"/>
    <w:rsid w:val="00D50DD3"/>
    <w:rsid w:val="00D50FC9"/>
    <w:rsid w:val="00D510A9"/>
    <w:rsid w:val="00D526B4"/>
    <w:rsid w:val="00D54CD3"/>
    <w:rsid w:val="00D54ED2"/>
    <w:rsid w:val="00D550DB"/>
    <w:rsid w:val="00D55E90"/>
    <w:rsid w:val="00D57068"/>
    <w:rsid w:val="00D57881"/>
    <w:rsid w:val="00D57E78"/>
    <w:rsid w:val="00D60D4E"/>
    <w:rsid w:val="00D61F92"/>
    <w:rsid w:val="00D624A8"/>
    <w:rsid w:val="00D630AC"/>
    <w:rsid w:val="00D64691"/>
    <w:rsid w:val="00D64A70"/>
    <w:rsid w:val="00D70AAB"/>
    <w:rsid w:val="00D70C32"/>
    <w:rsid w:val="00D70C36"/>
    <w:rsid w:val="00D721DD"/>
    <w:rsid w:val="00D74389"/>
    <w:rsid w:val="00D7531D"/>
    <w:rsid w:val="00D7575A"/>
    <w:rsid w:val="00D75AA3"/>
    <w:rsid w:val="00D777A4"/>
    <w:rsid w:val="00D777CD"/>
    <w:rsid w:val="00D81D24"/>
    <w:rsid w:val="00D82270"/>
    <w:rsid w:val="00D839F6"/>
    <w:rsid w:val="00D86293"/>
    <w:rsid w:val="00D91633"/>
    <w:rsid w:val="00D96FDC"/>
    <w:rsid w:val="00DA23B4"/>
    <w:rsid w:val="00DA2A63"/>
    <w:rsid w:val="00DA3345"/>
    <w:rsid w:val="00DA47AA"/>
    <w:rsid w:val="00DA496D"/>
    <w:rsid w:val="00DA5613"/>
    <w:rsid w:val="00DA79CF"/>
    <w:rsid w:val="00DB0511"/>
    <w:rsid w:val="00DB22FE"/>
    <w:rsid w:val="00DB2DE2"/>
    <w:rsid w:val="00DB422A"/>
    <w:rsid w:val="00DB5349"/>
    <w:rsid w:val="00DB548E"/>
    <w:rsid w:val="00DC07DE"/>
    <w:rsid w:val="00DC1772"/>
    <w:rsid w:val="00DC5193"/>
    <w:rsid w:val="00DC5889"/>
    <w:rsid w:val="00DC5BBC"/>
    <w:rsid w:val="00DD02F9"/>
    <w:rsid w:val="00DD080A"/>
    <w:rsid w:val="00DD222A"/>
    <w:rsid w:val="00DD30B3"/>
    <w:rsid w:val="00DD44CE"/>
    <w:rsid w:val="00DD5D3E"/>
    <w:rsid w:val="00DD63A2"/>
    <w:rsid w:val="00DE056E"/>
    <w:rsid w:val="00DE3184"/>
    <w:rsid w:val="00DE3E9D"/>
    <w:rsid w:val="00DE638F"/>
    <w:rsid w:val="00DE7044"/>
    <w:rsid w:val="00DF0AD0"/>
    <w:rsid w:val="00DF4FCB"/>
    <w:rsid w:val="00DF503D"/>
    <w:rsid w:val="00DF545B"/>
    <w:rsid w:val="00DF5CF9"/>
    <w:rsid w:val="00DF769B"/>
    <w:rsid w:val="00DF7866"/>
    <w:rsid w:val="00DF795C"/>
    <w:rsid w:val="00DF7C66"/>
    <w:rsid w:val="00E00599"/>
    <w:rsid w:val="00E00644"/>
    <w:rsid w:val="00E025FD"/>
    <w:rsid w:val="00E0274C"/>
    <w:rsid w:val="00E03417"/>
    <w:rsid w:val="00E062E3"/>
    <w:rsid w:val="00E07860"/>
    <w:rsid w:val="00E121B6"/>
    <w:rsid w:val="00E12F46"/>
    <w:rsid w:val="00E144C2"/>
    <w:rsid w:val="00E1557B"/>
    <w:rsid w:val="00E15F02"/>
    <w:rsid w:val="00E17CD7"/>
    <w:rsid w:val="00E17E06"/>
    <w:rsid w:val="00E20DC5"/>
    <w:rsid w:val="00E20EEF"/>
    <w:rsid w:val="00E23EEB"/>
    <w:rsid w:val="00E24C7E"/>
    <w:rsid w:val="00E261D9"/>
    <w:rsid w:val="00E2676A"/>
    <w:rsid w:val="00E27292"/>
    <w:rsid w:val="00E3008C"/>
    <w:rsid w:val="00E30B1A"/>
    <w:rsid w:val="00E324DC"/>
    <w:rsid w:val="00E32F70"/>
    <w:rsid w:val="00E33205"/>
    <w:rsid w:val="00E343D1"/>
    <w:rsid w:val="00E34435"/>
    <w:rsid w:val="00E36368"/>
    <w:rsid w:val="00E3710B"/>
    <w:rsid w:val="00E3759F"/>
    <w:rsid w:val="00E40337"/>
    <w:rsid w:val="00E40748"/>
    <w:rsid w:val="00E409A5"/>
    <w:rsid w:val="00E40DF4"/>
    <w:rsid w:val="00E41881"/>
    <w:rsid w:val="00E41CD7"/>
    <w:rsid w:val="00E441AF"/>
    <w:rsid w:val="00E45011"/>
    <w:rsid w:val="00E50DBE"/>
    <w:rsid w:val="00E53119"/>
    <w:rsid w:val="00E53A3A"/>
    <w:rsid w:val="00E5589F"/>
    <w:rsid w:val="00E55EA2"/>
    <w:rsid w:val="00E5610F"/>
    <w:rsid w:val="00E5633C"/>
    <w:rsid w:val="00E56B50"/>
    <w:rsid w:val="00E56BA9"/>
    <w:rsid w:val="00E6039F"/>
    <w:rsid w:val="00E60511"/>
    <w:rsid w:val="00E60CB2"/>
    <w:rsid w:val="00E611A2"/>
    <w:rsid w:val="00E61689"/>
    <w:rsid w:val="00E621F6"/>
    <w:rsid w:val="00E646C3"/>
    <w:rsid w:val="00E650BE"/>
    <w:rsid w:val="00E662B0"/>
    <w:rsid w:val="00E678FE"/>
    <w:rsid w:val="00E71CFC"/>
    <w:rsid w:val="00E72AC2"/>
    <w:rsid w:val="00E74792"/>
    <w:rsid w:val="00E74AE6"/>
    <w:rsid w:val="00E77CDE"/>
    <w:rsid w:val="00E80761"/>
    <w:rsid w:val="00E81AD7"/>
    <w:rsid w:val="00E83D0C"/>
    <w:rsid w:val="00E8438B"/>
    <w:rsid w:val="00E867EF"/>
    <w:rsid w:val="00E87214"/>
    <w:rsid w:val="00E87271"/>
    <w:rsid w:val="00E9037F"/>
    <w:rsid w:val="00E9464E"/>
    <w:rsid w:val="00E9521F"/>
    <w:rsid w:val="00E955FA"/>
    <w:rsid w:val="00E95677"/>
    <w:rsid w:val="00E96C15"/>
    <w:rsid w:val="00E97A95"/>
    <w:rsid w:val="00EA04A1"/>
    <w:rsid w:val="00EA083C"/>
    <w:rsid w:val="00EA09A9"/>
    <w:rsid w:val="00EA10CD"/>
    <w:rsid w:val="00EA199E"/>
    <w:rsid w:val="00EA350A"/>
    <w:rsid w:val="00EA5A68"/>
    <w:rsid w:val="00EA5E7A"/>
    <w:rsid w:val="00EA68E1"/>
    <w:rsid w:val="00EA6DD3"/>
    <w:rsid w:val="00EA7DA5"/>
    <w:rsid w:val="00EB38E7"/>
    <w:rsid w:val="00EB4621"/>
    <w:rsid w:val="00EB5139"/>
    <w:rsid w:val="00EB57F6"/>
    <w:rsid w:val="00EB59A3"/>
    <w:rsid w:val="00EB64DC"/>
    <w:rsid w:val="00EB762A"/>
    <w:rsid w:val="00EB76E4"/>
    <w:rsid w:val="00EC02E7"/>
    <w:rsid w:val="00EC0C23"/>
    <w:rsid w:val="00EC0CB0"/>
    <w:rsid w:val="00EC116A"/>
    <w:rsid w:val="00EC1972"/>
    <w:rsid w:val="00EC2D24"/>
    <w:rsid w:val="00EC41CC"/>
    <w:rsid w:val="00EC616C"/>
    <w:rsid w:val="00ED1A60"/>
    <w:rsid w:val="00ED27C7"/>
    <w:rsid w:val="00ED3FFD"/>
    <w:rsid w:val="00ED7CC3"/>
    <w:rsid w:val="00ED7F5C"/>
    <w:rsid w:val="00EE0929"/>
    <w:rsid w:val="00EE14C8"/>
    <w:rsid w:val="00EE1791"/>
    <w:rsid w:val="00EE1942"/>
    <w:rsid w:val="00EE40F1"/>
    <w:rsid w:val="00EE4C2D"/>
    <w:rsid w:val="00EE4CE6"/>
    <w:rsid w:val="00EF0DDB"/>
    <w:rsid w:val="00EF2045"/>
    <w:rsid w:val="00EF27F5"/>
    <w:rsid w:val="00EF28AC"/>
    <w:rsid w:val="00EF3B54"/>
    <w:rsid w:val="00EF3C41"/>
    <w:rsid w:val="00EF426E"/>
    <w:rsid w:val="00EF75FC"/>
    <w:rsid w:val="00EF76A5"/>
    <w:rsid w:val="00EF7F83"/>
    <w:rsid w:val="00F00BDC"/>
    <w:rsid w:val="00F01095"/>
    <w:rsid w:val="00F021CE"/>
    <w:rsid w:val="00F021F3"/>
    <w:rsid w:val="00F023A5"/>
    <w:rsid w:val="00F04041"/>
    <w:rsid w:val="00F0478B"/>
    <w:rsid w:val="00F0586E"/>
    <w:rsid w:val="00F11816"/>
    <w:rsid w:val="00F12600"/>
    <w:rsid w:val="00F13542"/>
    <w:rsid w:val="00F1408D"/>
    <w:rsid w:val="00F14B3C"/>
    <w:rsid w:val="00F14EDF"/>
    <w:rsid w:val="00F15417"/>
    <w:rsid w:val="00F156AB"/>
    <w:rsid w:val="00F1655E"/>
    <w:rsid w:val="00F17479"/>
    <w:rsid w:val="00F175AD"/>
    <w:rsid w:val="00F20FA2"/>
    <w:rsid w:val="00F22C14"/>
    <w:rsid w:val="00F234AF"/>
    <w:rsid w:val="00F237F5"/>
    <w:rsid w:val="00F23E10"/>
    <w:rsid w:val="00F24309"/>
    <w:rsid w:val="00F24F45"/>
    <w:rsid w:val="00F26611"/>
    <w:rsid w:val="00F327CB"/>
    <w:rsid w:val="00F3770A"/>
    <w:rsid w:val="00F418C5"/>
    <w:rsid w:val="00F440D9"/>
    <w:rsid w:val="00F4426E"/>
    <w:rsid w:val="00F444FA"/>
    <w:rsid w:val="00F44790"/>
    <w:rsid w:val="00F502C0"/>
    <w:rsid w:val="00F507DE"/>
    <w:rsid w:val="00F50B4F"/>
    <w:rsid w:val="00F51DCF"/>
    <w:rsid w:val="00F52CA9"/>
    <w:rsid w:val="00F52D97"/>
    <w:rsid w:val="00F53C1C"/>
    <w:rsid w:val="00F5516D"/>
    <w:rsid w:val="00F577D4"/>
    <w:rsid w:val="00F62EEC"/>
    <w:rsid w:val="00F62FD0"/>
    <w:rsid w:val="00F63199"/>
    <w:rsid w:val="00F6386D"/>
    <w:rsid w:val="00F64F5A"/>
    <w:rsid w:val="00F67FC0"/>
    <w:rsid w:val="00F74B21"/>
    <w:rsid w:val="00F74B99"/>
    <w:rsid w:val="00F753C9"/>
    <w:rsid w:val="00F75FB6"/>
    <w:rsid w:val="00F772BA"/>
    <w:rsid w:val="00F77764"/>
    <w:rsid w:val="00F80714"/>
    <w:rsid w:val="00F80A21"/>
    <w:rsid w:val="00F83366"/>
    <w:rsid w:val="00F83E06"/>
    <w:rsid w:val="00F84322"/>
    <w:rsid w:val="00F85618"/>
    <w:rsid w:val="00F8594D"/>
    <w:rsid w:val="00F86591"/>
    <w:rsid w:val="00F86E32"/>
    <w:rsid w:val="00F93506"/>
    <w:rsid w:val="00F938B9"/>
    <w:rsid w:val="00F95289"/>
    <w:rsid w:val="00FA034F"/>
    <w:rsid w:val="00FA0CC9"/>
    <w:rsid w:val="00FA164A"/>
    <w:rsid w:val="00FA2D37"/>
    <w:rsid w:val="00FA4A8F"/>
    <w:rsid w:val="00FA5714"/>
    <w:rsid w:val="00FA6B4C"/>
    <w:rsid w:val="00FB0D35"/>
    <w:rsid w:val="00FB1936"/>
    <w:rsid w:val="00FB32E6"/>
    <w:rsid w:val="00FB3727"/>
    <w:rsid w:val="00FB4A09"/>
    <w:rsid w:val="00FB787B"/>
    <w:rsid w:val="00FC0B9B"/>
    <w:rsid w:val="00FC23F2"/>
    <w:rsid w:val="00FC259C"/>
    <w:rsid w:val="00FC2F39"/>
    <w:rsid w:val="00FC324F"/>
    <w:rsid w:val="00FC36BC"/>
    <w:rsid w:val="00FC38E4"/>
    <w:rsid w:val="00FC7065"/>
    <w:rsid w:val="00FC7365"/>
    <w:rsid w:val="00FD05B3"/>
    <w:rsid w:val="00FD10F8"/>
    <w:rsid w:val="00FD1705"/>
    <w:rsid w:val="00FD195B"/>
    <w:rsid w:val="00FD26D9"/>
    <w:rsid w:val="00FD2E07"/>
    <w:rsid w:val="00FD4C29"/>
    <w:rsid w:val="00FD5280"/>
    <w:rsid w:val="00FD5CC0"/>
    <w:rsid w:val="00FD6A99"/>
    <w:rsid w:val="00FD6E09"/>
    <w:rsid w:val="00FD6E50"/>
    <w:rsid w:val="00FD7959"/>
    <w:rsid w:val="00FE0E12"/>
    <w:rsid w:val="00FE116A"/>
    <w:rsid w:val="00FE1877"/>
    <w:rsid w:val="00FE20D9"/>
    <w:rsid w:val="00FE2469"/>
    <w:rsid w:val="00FE31A5"/>
    <w:rsid w:val="00FE3B44"/>
    <w:rsid w:val="00FE4D7C"/>
    <w:rsid w:val="00FE7C33"/>
    <w:rsid w:val="00FF0947"/>
    <w:rsid w:val="00FF142F"/>
    <w:rsid w:val="00FF2211"/>
    <w:rsid w:val="00FF372B"/>
    <w:rsid w:val="00FF3F95"/>
    <w:rsid w:val="00FF3FA3"/>
    <w:rsid w:val="00FF5EB3"/>
    <w:rsid w:val="00FF6383"/>
    <w:rsid w:val="00FF70C5"/>
    <w:rsid w:val="00FF7A8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878c96,#006"/>
    </o:shapedefaults>
    <o:shapelayout v:ext="edit">
      <o:idmap v:ext="edit" data="1"/>
    </o:shapelayout>
  </w:shapeDefaults>
  <w:decimalSymbol w:val=","/>
  <w:listSeparator w:val=";"/>
  <w14:docId w14:val="59C463B4"/>
  <w15:docId w15:val="{09EE8304-AC21-4E1C-B2D6-7525B806D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213A9C"/>
    <w:rPr>
      <w:rFonts w:ascii="DB Office" w:hAnsi="DB Office"/>
      <w:color w:val="000000"/>
      <w:sz w:val="22"/>
    </w:rPr>
  </w:style>
  <w:style w:type="paragraph" w:styleId="berschrift1">
    <w:name w:val="heading 1"/>
    <w:basedOn w:val="Standard"/>
    <w:next w:val="Textkrper"/>
    <w:qFormat/>
    <w:rsid w:val="00213A9C"/>
    <w:pPr>
      <w:keepNext/>
      <w:pageBreakBefore/>
      <w:numPr>
        <w:numId w:val="27"/>
      </w:numPr>
      <w:tabs>
        <w:tab w:val="left" w:pos="-2977"/>
        <w:tab w:val="left" w:pos="-2694"/>
      </w:tabs>
      <w:spacing w:after="300"/>
      <w:outlineLvl w:val="0"/>
    </w:pPr>
    <w:rPr>
      <w:b/>
      <w:color w:val="808080"/>
      <w:kern w:val="28"/>
      <w:sz w:val="30"/>
    </w:rPr>
  </w:style>
  <w:style w:type="paragraph" w:styleId="berschrift2">
    <w:name w:val="heading 2"/>
    <w:basedOn w:val="berschrift1"/>
    <w:next w:val="Textkrper"/>
    <w:qFormat/>
    <w:rsid w:val="00213A9C"/>
    <w:pPr>
      <w:pageBreakBefore w:val="0"/>
      <w:numPr>
        <w:ilvl w:val="1"/>
      </w:numPr>
      <w:pBdr>
        <w:top w:val="single" w:sz="6" w:space="1" w:color="FF0000"/>
      </w:pBdr>
      <w:spacing w:before="240" w:after="60"/>
      <w:outlineLvl w:val="1"/>
    </w:pPr>
    <w:rPr>
      <w:color w:val="FF0000"/>
      <w:sz w:val="22"/>
    </w:rPr>
  </w:style>
  <w:style w:type="paragraph" w:styleId="berschrift3">
    <w:name w:val="heading 3"/>
    <w:basedOn w:val="Standard"/>
    <w:next w:val="Textkrper"/>
    <w:qFormat/>
    <w:rsid w:val="00213A9C"/>
    <w:pPr>
      <w:keepNext/>
      <w:numPr>
        <w:ilvl w:val="2"/>
        <w:numId w:val="27"/>
      </w:numPr>
      <w:spacing w:before="240" w:after="60"/>
      <w:outlineLvl w:val="2"/>
    </w:pPr>
    <w:rPr>
      <w:b/>
    </w:rPr>
  </w:style>
  <w:style w:type="paragraph" w:styleId="berschrift4">
    <w:name w:val="heading 4"/>
    <w:next w:val="Textkrper"/>
    <w:qFormat/>
    <w:rsid w:val="00213A9C"/>
    <w:pPr>
      <w:numPr>
        <w:ilvl w:val="3"/>
        <w:numId w:val="27"/>
      </w:numPr>
      <w:spacing w:before="240" w:after="60"/>
      <w:outlineLvl w:val="3"/>
    </w:pPr>
    <w:rPr>
      <w:rFonts w:ascii="DB Office" w:hAnsi="DB Office"/>
      <w:b/>
      <w:color w:val="000000"/>
      <w:sz w:val="22"/>
    </w:rPr>
  </w:style>
  <w:style w:type="paragraph" w:styleId="berschrift5">
    <w:name w:val="heading 5"/>
    <w:aliases w:val="Appendix A to X,Heading 5   Appendix A to X,h5"/>
    <w:next w:val="Textkrper"/>
    <w:qFormat/>
    <w:rsid w:val="00213A9C"/>
    <w:pPr>
      <w:numPr>
        <w:ilvl w:val="4"/>
        <w:numId w:val="27"/>
      </w:numPr>
      <w:spacing w:before="240" w:after="60"/>
      <w:outlineLvl w:val="4"/>
    </w:pPr>
    <w:rPr>
      <w:rFonts w:ascii="DB Office" w:hAnsi="DB Office"/>
      <w:b/>
      <w:color w:val="000000"/>
      <w:sz w:val="22"/>
    </w:rPr>
  </w:style>
  <w:style w:type="paragraph" w:styleId="berschrift6">
    <w:name w:val="heading 6"/>
    <w:aliases w:val="Heading 6  Appendix Y &amp; Z"/>
    <w:next w:val="Textkrper"/>
    <w:qFormat/>
    <w:rsid w:val="00213A9C"/>
    <w:pPr>
      <w:numPr>
        <w:ilvl w:val="5"/>
        <w:numId w:val="27"/>
      </w:numPr>
      <w:spacing w:before="240" w:after="60"/>
      <w:outlineLvl w:val="5"/>
    </w:pPr>
    <w:rPr>
      <w:rFonts w:ascii="DB Office" w:hAnsi="DB Office"/>
      <w:b/>
      <w:color w:val="000000"/>
      <w:sz w:val="22"/>
    </w:rPr>
  </w:style>
  <w:style w:type="paragraph" w:styleId="berschrift7">
    <w:name w:val="heading 7"/>
    <w:next w:val="Textkrper"/>
    <w:qFormat/>
    <w:rsid w:val="00213A9C"/>
    <w:pPr>
      <w:numPr>
        <w:ilvl w:val="6"/>
        <w:numId w:val="27"/>
      </w:numPr>
      <w:spacing w:before="240" w:after="60"/>
      <w:outlineLvl w:val="6"/>
    </w:pPr>
    <w:rPr>
      <w:rFonts w:ascii="DB Office" w:hAnsi="DB Office"/>
      <w:b/>
      <w:color w:val="000000"/>
      <w:sz w:val="22"/>
    </w:rPr>
  </w:style>
  <w:style w:type="paragraph" w:styleId="berschrift8">
    <w:name w:val="heading 8"/>
    <w:next w:val="Textkrper"/>
    <w:qFormat/>
    <w:rsid w:val="00213A9C"/>
    <w:pPr>
      <w:numPr>
        <w:ilvl w:val="7"/>
        <w:numId w:val="27"/>
      </w:numPr>
      <w:spacing w:before="240" w:after="60"/>
      <w:outlineLvl w:val="7"/>
    </w:pPr>
    <w:rPr>
      <w:rFonts w:ascii="DB Office" w:hAnsi="DB Office"/>
      <w:b/>
      <w:noProof/>
      <w:color w:val="000000"/>
      <w:sz w:val="22"/>
    </w:rPr>
  </w:style>
  <w:style w:type="paragraph" w:styleId="berschrift9">
    <w:name w:val="heading 9"/>
    <w:next w:val="Textkrper"/>
    <w:qFormat/>
    <w:rsid w:val="00213A9C"/>
    <w:pPr>
      <w:numPr>
        <w:ilvl w:val="8"/>
        <w:numId w:val="27"/>
      </w:numPr>
      <w:spacing w:before="240" w:after="60"/>
      <w:outlineLvl w:val="8"/>
    </w:pPr>
    <w:rPr>
      <w:rFonts w:ascii="DB Office" w:hAnsi="DB Office"/>
      <w:b/>
      <w:noProof/>
      <w:color w:val="000000"/>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1"/>
    <w:rsid w:val="00213A9C"/>
    <w:pPr>
      <w:spacing w:after="120"/>
    </w:pPr>
  </w:style>
  <w:style w:type="character" w:customStyle="1" w:styleId="TextkrperZchn1">
    <w:name w:val="Textkörper Zchn1"/>
    <w:basedOn w:val="Absatz-Standardschriftart"/>
    <w:link w:val="Textkrper"/>
    <w:rsid w:val="00B22CC3"/>
    <w:rPr>
      <w:rFonts w:ascii="DB Office" w:hAnsi="DB Office"/>
      <w:color w:val="000000"/>
      <w:sz w:val="22"/>
    </w:rPr>
  </w:style>
  <w:style w:type="paragraph" w:styleId="Kopfzeile">
    <w:name w:val="header"/>
    <w:aliases w:val="Linie"/>
    <w:basedOn w:val="Standard"/>
    <w:rsid w:val="00213A9C"/>
    <w:pPr>
      <w:tabs>
        <w:tab w:val="center" w:pos="4536"/>
        <w:tab w:val="right" w:pos="9072"/>
      </w:tabs>
    </w:pPr>
  </w:style>
  <w:style w:type="paragraph" w:customStyle="1" w:styleId="Aufzhlung1">
    <w:name w:val="Aufzählung 1."/>
    <w:basedOn w:val="Standard"/>
    <w:link w:val="Aufzhlung1Zchn1"/>
    <w:rsid w:val="00213A9C"/>
    <w:pPr>
      <w:numPr>
        <w:numId w:val="22"/>
      </w:numPr>
      <w:spacing w:after="120"/>
      <w:ind w:right="28"/>
    </w:pPr>
  </w:style>
  <w:style w:type="character" w:customStyle="1" w:styleId="Aufzhlung1Zchn1">
    <w:name w:val="Aufzählung 1. Zchn1"/>
    <w:basedOn w:val="Absatz-Standardschriftart"/>
    <w:link w:val="Aufzhlung1"/>
    <w:rsid w:val="009E307E"/>
    <w:rPr>
      <w:rFonts w:ascii="DB Office" w:hAnsi="DB Office"/>
      <w:color w:val="000000"/>
      <w:sz w:val="22"/>
    </w:rPr>
  </w:style>
  <w:style w:type="paragraph" w:customStyle="1" w:styleId="H2">
    <w:name w:val="H2"/>
    <w:basedOn w:val="Standard"/>
    <w:next w:val="Standard"/>
    <w:rsid w:val="00B22CC3"/>
    <w:pPr>
      <w:keepNext/>
      <w:spacing w:before="100" w:after="100"/>
      <w:outlineLvl w:val="2"/>
    </w:pPr>
    <w:rPr>
      <w:rFonts w:ascii="Times New Roman" w:hAnsi="Times New Roman"/>
      <w:b/>
      <w:snapToGrid w:val="0"/>
      <w:color w:val="auto"/>
      <w:sz w:val="36"/>
      <w:szCs w:val="24"/>
    </w:rPr>
  </w:style>
  <w:style w:type="paragraph" w:customStyle="1" w:styleId="Aufzhlung1fett">
    <w:name w:val="Aufzählung 1. (fett)"/>
    <w:basedOn w:val="Aufzhlung1"/>
    <w:link w:val="Aufzhlung1fettZchnZchn"/>
    <w:rsid w:val="00213A9C"/>
    <w:rPr>
      <w:b/>
    </w:rPr>
  </w:style>
  <w:style w:type="character" w:customStyle="1" w:styleId="Aufzhlung1fettZchnZchn">
    <w:name w:val="Aufzählung 1. (fett) Zchn Zchn"/>
    <w:basedOn w:val="Aufzhlung1Zchn1"/>
    <w:link w:val="Aufzhlung1fett"/>
    <w:rsid w:val="00B22CC3"/>
    <w:rPr>
      <w:rFonts w:ascii="DB Office" w:hAnsi="DB Office"/>
      <w:b/>
      <w:color w:val="000000"/>
      <w:sz w:val="22"/>
    </w:rPr>
  </w:style>
  <w:style w:type="paragraph" w:customStyle="1" w:styleId="Aufzhlung2">
    <w:name w:val="Aufzählung 2."/>
    <w:basedOn w:val="Aufzhlung1"/>
    <w:link w:val="Aufzhlung2Zchn1"/>
    <w:rsid w:val="00213A9C"/>
    <w:pPr>
      <w:tabs>
        <w:tab w:val="num" w:pos="540"/>
      </w:tabs>
      <w:ind w:left="568"/>
    </w:pPr>
  </w:style>
  <w:style w:type="paragraph" w:customStyle="1" w:styleId="Aufzhlung2fett">
    <w:name w:val="Aufzählung 2. (fett)"/>
    <w:basedOn w:val="Aufzhlung2"/>
    <w:link w:val="Aufzhlung2fettZchnZchn"/>
    <w:rsid w:val="00213A9C"/>
    <w:rPr>
      <w:b/>
    </w:rPr>
  </w:style>
  <w:style w:type="character" w:customStyle="1" w:styleId="Aufzhlung2fettZchnZchn">
    <w:name w:val="Aufzählung 2. (fett) Zchn Zchn"/>
    <w:basedOn w:val="Aufzhlung1fettZchnZchn"/>
    <w:link w:val="Aufzhlung2fett"/>
    <w:rsid w:val="00B22CC3"/>
    <w:rPr>
      <w:rFonts w:ascii="DB Office" w:hAnsi="DB Office"/>
      <w:b/>
      <w:color w:val="000000"/>
      <w:sz w:val="22"/>
    </w:rPr>
  </w:style>
  <w:style w:type="character" w:customStyle="1" w:styleId="Aufzhlung2Zchn1">
    <w:name w:val="Aufzählung 2. Zchn1"/>
    <w:basedOn w:val="Aufzhlung2fettZchnZchn"/>
    <w:link w:val="Aufzhlung2"/>
    <w:rsid w:val="007F737B"/>
    <w:rPr>
      <w:rFonts w:ascii="DB Office" w:hAnsi="DB Office"/>
      <w:b w:val="0"/>
      <w:color w:val="000000"/>
      <w:sz w:val="22"/>
    </w:rPr>
  </w:style>
  <w:style w:type="paragraph" w:styleId="Verzeichnis1">
    <w:name w:val="toc 1"/>
    <w:basedOn w:val="Standard"/>
    <w:next w:val="Standard"/>
    <w:rsid w:val="00213A9C"/>
    <w:pPr>
      <w:tabs>
        <w:tab w:val="left" w:pos="-1985"/>
        <w:tab w:val="left" w:pos="-1843"/>
        <w:tab w:val="left" w:pos="-1276"/>
        <w:tab w:val="right" w:pos="9498"/>
      </w:tabs>
      <w:spacing w:before="240"/>
      <w:ind w:right="735"/>
    </w:pPr>
    <w:rPr>
      <w:b/>
      <w:noProof/>
    </w:rPr>
  </w:style>
  <w:style w:type="paragraph" w:styleId="Verzeichnis2">
    <w:name w:val="toc 2"/>
    <w:basedOn w:val="Standard"/>
    <w:next w:val="Standard"/>
    <w:rsid w:val="00213A9C"/>
    <w:pPr>
      <w:tabs>
        <w:tab w:val="left" w:pos="-1985"/>
        <w:tab w:val="right" w:pos="9498"/>
      </w:tabs>
      <w:spacing w:before="120"/>
      <w:ind w:right="735"/>
    </w:pPr>
    <w:rPr>
      <w:noProof/>
    </w:rPr>
  </w:style>
  <w:style w:type="paragraph" w:styleId="Verzeichnis3">
    <w:name w:val="toc 3"/>
    <w:basedOn w:val="Standard"/>
    <w:next w:val="Standard"/>
    <w:rsid w:val="00213A9C"/>
    <w:pPr>
      <w:tabs>
        <w:tab w:val="left" w:pos="-1985"/>
        <w:tab w:val="right" w:pos="9498"/>
      </w:tabs>
      <w:spacing w:before="60"/>
      <w:ind w:right="735" w:hanging="1"/>
    </w:pPr>
    <w:rPr>
      <w:rFonts w:cs="Arial"/>
      <w:noProof/>
    </w:rPr>
  </w:style>
  <w:style w:type="paragraph" w:styleId="Verzeichnis4">
    <w:name w:val="toc 4"/>
    <w:basedOn w:val="Standard"/>
    <w:next w:val="Standard"/>
    <w:rsid w:val="00213A9C"/>
    <w:pPr>
      <w:tabs>
        <w:tab w:val="right" w:pos="9498"/>
      </w:tabs>
      <w:spacing w:before="60"/>
      <w:ind w:right="737"/>
    </w:pPr>
    <w:rPr>
      <w:rFonts w:cs="Arial"/>
      <w:noProof/>
      <w:szCs w:val="22"/>
    </w:rPr>
  </w:style>
  <w:style w:type="paragraph" w:styleId="Verzeichnis5">
    <w:name w:val="toc 5"/>
    <w:basedOn w:val="Standard"/>
    <w:next w:val="Standard"/>
    <w:rsid w:val="00213A9C"/>
    <w:pPr>
      <w:tabs>
        <w:tab w:val="left" w:pos="-1985"/>
        <w:tab w:val="right" w:pos="9498"/>
      </w:tabs>
      <w:spacing w:before="60"/>
      <w:ind w:right="737"/>
    </w:pPr>
    <w:rPr>
      <w:rFonts w:cs="Arial"/>
      <w:noProof/>
      <w:szCs w:val="22"/>
    </w:rPr>
  </w:style>
  <w:style w:type="paragraph" w:styleId="Verzeichnis6">
    <w:name w:val="toc 6"/>
    <w:basedOn w:val="Standard"/>
    <w:next w:val="Standard"/>
    <w:rsid w:val="00213A9C"/>
    <w:pPr>
      <w:tabs>
        <w:tab w:val="left" w:pos="-1985"/>
        <w:tab w:val="right" w:pos="9498"/>
      </w:tabs>
      <w:spacing w:before="60"/>
      <w:ind w:right="737"/>
    </w:pPr>
    <w:rPr>
      <w:rFonts w:cs="Arial"/>
      <w:noProof/>
      <w:szCs w:val="22"/>
    </w:rPr>
  </w:style>
  <w:style w:type="paragraph" w:styleId="Verzeichnis7">
    <w:name w:val="toc 7"/>
    <w:basedOn w:val="Standard"/>
    <w:next w:val="Standard"/>
    <w:rsid w:val="00213A9C"/>
    <w:pPr>
      <w:tabs>
        <w:tab w:val="left" w:pos="-1985"/>
        <w:tab w:val="right" w:pos="9498"/>
      </w:tabs>
      <w:spacing w:before="60"/>
      <w:ind w:right="737"/>
    </w:pPr>
    <w:rPr>
      <w:rFonts w:cs="Arial"/>
      <w:noProof/>
      <w:szCs w:val="22"/>
    </w:rPr>
  </w:style>
  <w:style w:type="paragraph" w:styleId="Verzeichnis8">
    <w:name w:val="toc 8"/>
    <w:basedOn w:val="Standard"/>
    <w:next w:val="Standard"/>
    <w:rsid w:val="00213A9C"/>
    <w:pPr>
      <w:tabs>
        <w:tab w:val="left" w:pos="-1985"/>
        <w:tab w:val="right" w:pos="9498"/>
      </w:tabs>
      <w:spacing w:before="60"/>
      <w:ind w:right="737"/>
    </w:pPr>
    <w:rPr>
      <w:rFonts w:cs="Arial"/>
      <w:noProof/>
      <w:szCs w:val="22"/>
    </w:rPr>
  </w:style>
  <w:style w:type="paragraph" w:styleId="Verzeichnis9">
    <w:name w:val="toc 9"/>
    <w:basedOn w:val="Standard"/>
    <w:next w:val="Standard"/>
    <w:rsid w:val="00213A9C"/>
    <w:pPr>
      <w:tabs>
        <w:tab w:val="left" w:pos="-1985"/>
        <w:tab w:val="right" w:pos="9498"/>
      </w:tabs>
      <w:spacing w:before="60"/>
      <w:ind w:right="737"/>
    </w:pPr>
    <w:rPr>
      <w:rFonts w:cs="Arial"/>
      <w:noProof/>
      <w:szCs w:val="22"/>
    </w:rPr>
  </w:style>
  <w:style w:type="paragraph" w:customStyle="1" w:styleId="Aufzhlung3">
    <w:name w:val="Aufzählung 3."/>
    <w:basedOn w:val="Aufzhlung2"/>
    <w:rsid w:val="00213A9C"/>
    <w:pPr>
      <w:numPr>
        <w:numId w:val="26"/>
      </w:numPr>
      <w:tabs>
        <w:tab w:val="clear" w:pos="927"/>
        <w:tab w:val="left" w:pos="-2977"/>
        <w:tab w:val="num" w:pos="826"/>
      </w:tabs>
      <w:ind w:left="851" w:hanging="284"/>
    </w:pPr>
    <w:rPr>
      <w:color w:val="auto"/>
    </w:rPr>
  </w:style>
  <w:style w:type="paragraph" w:customStyle="1" w:styleId="Hervorhebung1">
    <w:name w:val="Hervorhebung1"/>
    <w:basedOn w:val="Standard"/>
    <w:rsid w:val="00213A9C"/>
    <w:pPr>
      <w:pBdr>
        <w:top w:val="single" w:sz="6" w:space="1" w:color="808080"/>
        <w:left w:val="single" w:sz="6" w:space="4" w:color="808080"/>
        <w:bottom w:val="single" w:sz="6" w:space="1" w:color="808080"/>
        <w:right w:val="single" w:sz="6" w:space="4" w:color="808080"/>
      </w:pBdr>
      <w:shd w:val="pct25" w:color="000000" w:fill="FFFFFF"/>
      <w:tabs>
        <w:tab w:val="left" w:pos="-2977"/>
      </w:tabs>
      <w:spacing w:before="120" w:after="240"/>
      <w:ind w:left="142" w:right="168"/>
    </w:pPr>
    <w:rPr>
      <w:color w:val="auto"/>
    </w:rPr>
  </w:style>
  <w:style w:type="paragraph" w:customStyle="1" w:styleId="Nummerierung1">
    <w:name w:val="Nummerierung 1"/>
    <w:basedOn w:val="Textkrper"/>
    <w:rsid w:val="00213A9C"/>
    <w:pPr>
      <w:numPr>
        <w:numId w:val="19"/>
      </w:numPr>
      <w:tabs>
        <w:tab w:val="clear" w:pos="357"/>
      </w:tabs>
      <w:ind w:left="284" w:hanging="284"/>
    </w:pPr>
  </w:style>
  <w:style w:type="paragraph" w:customStyle="1" w:styleId="Bildunterschrift">
    <w:name w:val="Bildunterschrift"/>
    <w:basedOn w:val="Standard"/>
    <w:rsid w:val="00213A9C"/>
    <w:pPr>
      <w:tabs>
        <w:tab w:val="right" w:pos="9498"/>
      </w:tabs>
      <w:spacing w:before="120" w:after="120"/>
    </w:pPr>
    <w:rPr>
      <w:sz w:val="18"/>
    </w:rPr>
  </w:style>
  <w:style w:type="paragraph" w:customStyle="1" w:styleId="Tabellenkopf">
    <w:name w:val="Tabellenkopf"/>
    <w:basedOn w:val="Standard"/>
    <w:link w:val="TabellenkopfZchn"/>
    <w:rsid w:val="00213A9C"/>
    <w:rPr>
      <w:b/>
      <w:color w:val="FFFFFF"/>
    </w:rPr>
  </w:style>
  <w:style w:type="paragraph" w:customStyle="1" w:styleId="Tabellenzeile">
    <w:name w:val="Tabellenzeile"/>
    <w:basedOn w:val="Standard"/>
    <w:rsid w:val="00213A9C"/>
  </w:style>
  <w:style w:type="paragraph" w:styleId="Fuzeile">
    <w:name w:val="footer"/>
    <w:basedOn w:val="Standard"/>
    <w:rsid w:val="00213A9C"/>
    <w:pPr>
      <w:tabs>
        <w:tab w:val="center" w:pos="4820"/>
        <w:tab w:val="right" w:pos="9498"/>
      </w:tabs>
    </w:pPr>
    <w:rPr>
      <w:sz w:val="14"/>
    </w:rPr>
  </w:style>
  <w:style w:type="paragraph" w:customStyle="1" w:styleId="Textkrperfett">
    <w:name w:val="Textkörper (fett)"/>
    <w:basedOn w:val="Textkrper"/>
    <w:link w:val="TextkrperfettZchn1"/>
    <w:rsid w:val="00213A9C"/>
    <w:pPr>
      <w:spacing w:after="0"/>
    </w:pPr>
    <w:rPr>
      <w:b/>
    </w:rPr>
  </w:style>
  <w:style w:type="character" w:customStyle="1" w:styleId="TextkrperfettZchn1">
    <w:name w:val="Textkörper (fett) Zchn1"/>
    <w:basedOn w:val="TextkrperZchn1"/>
    <w:link w:val="Textkrperfett"/>
    <w:rsid w:val="003C2F46"/>
    <w:rPr>
      <w:rFonts w:ascii="DB Office" w:hAnsi="DB Office"/>
      <w:b/>
      <w:color w:val="000000"/>
      <w:sz w:val="22"/>
    </w:rPr>
  </w:style>
  <w:style w:type="paragraph" w:styleId="Beschriftung">
    <w:name w:val="caption"/>
    <w:basedOn w:val="Standard"/>
    <w:next w:val="Standard"/>
    <w:qFormat/>
    <w:rsid w:val="00213A9C"/>
    <w:rPr>
      <w:bCs/>
      <w:sz w:val="18"/>
    </w:rPr>
  </w:style>
  <w:style w:type="paragraph" w:customStyle="1" w:styleId="Nummerierung2">
    <w:name w:val="Nummerierung 2"/>
    <w:basedOn w:val="Textkrper"/>
    <w:rsid w:val="00213A9C"/>
    <w:pPr>
      <w:numPr>
        <w:ilvl w:val="1"/>
        <w:numId w:val="10"/>
      </w:numPr>
      <w:tabs>
        <w:tab w:val="clear" w:pos="2160"/>
      </w:tabs>
      <w:ind w:left="700" w:hanging="416"/>
    </w:pPr>
  </w:style>
  <w:style w:type="paragraph" w:customStyle="1" w:styleId="Headline1">
    <w:name w:val="Headline 1"/>
    <w:basedOn w:val="Standard"/>
    <w:next w:val="Standard"/>
    <w:rsid w:val="00213A9C"/>
    <w:pPr>
      <w:ind w:right="-2"/>
    </w:pPr>
    <w:rPr>
      <w:sz w:val="44"/>
      <w:szCs w:val="44"/>
    </w:rPr>
  </w:style>
  <w:style w:type="paragraph" w:customStyle="1" w:styleId="Headline2">
    <w:name w:val="Headline 2"/>
    <w:basedOn w:val="Standard"/>
    <w:next w:val="Headline1"/>
    <w:rsid w:val="00213A9C"/>
    <w:pPr>
      <w:ind w:right="-2"/>
    </w:pPr>
    <w:rPr>
      <w:b/>
      <w:sz w:val="44"/>
      <w:szCs w:val="44"/>
    </w:rPr>
  </w:style>
  <w:style w:type="paragraph" w:customStyle="1" w:styleId="RubrikenSublines">
    <w:name w:val="Rubriken/Sublines"/>
    <w:basedOn w:val="Standard"/>
    <w:link w:val="RubrikenSublinesZchn"/>
    <w:rsid w:val="00213A9C"/>
    <w:rPr>
      <w:b/>
      <w:color w:val="FFFFFF"/>
      <w:sz w:val="18"/>
    </w:rPr>
  </w:style>
  <w:style w:type="paragraph" w:customStyle="1" w:styleId="Nummerierung3">
    <w:name w:val="Nummerierung 3"/>
    <w:basedOn w:val="Textkrper"/>
    <w:rsid w:val="00213A9C"/>
    <w:pPr>
      <w:numPr>
        <w:ilvl w:val="2"/>
        <w:numId w:val="10"/>
      </w:numPr>
      <w:tabs>
        <w:tab w:val="clear" w:pos="2880"/>
        <w:tab w:val="left" w:pos="-1701"/>
      </w:tabs>
      <w:ind w:left="1372" w:hanging="652"/>
    </w:pPr>
  </w:style>
  <w:style w:type="paragraph" w:styleId="Sprechblasentext">
    <w:name w:val="Balloon Text"/>
    <w:basedOn w:val="Standard"/>
    <w:rsid w:val="00213A9C"/>
    <w:rPr>
      <w:rFonts w:ascii="Tahoma" w:hAnsi="Tahoma" w:cs="Tahoma"/>
      <w:sz w:val="16"/>
      <w:szCs w:val="16"/>
    </w:rPr>
  </w:style>
  <w:style w:type="paragraph" w:customStyle="1" w:styleId="Aufzhlung3fett">
    <w:name w:val="Aufzählung 3. (fett)"/>
    <w:basedOn w:val="Aufzhlung3"/>
    <w:rsid w:val="00213A9C"/>
    <w:rPr>
      <w:b/>
    </w:rPr>
  </w:style>
  <w:style w:type="paragraph" w:customStyle="1" w:styleId="Hervorhebungfett">
    <w:name w:val="Hervorhebung (fett)"/>
    <w:basedOn w:val="Hervorhebung1"/>
    <w:rsid w:val="00213A9C"/>
    <w:rPr>
      <w:b/>
    </w:rPr>
  </w:style>
  <w:style w:type="character" w:styleId="Hyperlink">
    <w:name w:val="Hyperlink"/>
    <w:rsid w:val="00213A9C"/>
    <w:rPr>
      <w:color w:val="0000FF"/>
      <w:u w:val="single"/>
    </w:rPr>
  </w:style>
  <w:style w:type="paragraph" w:customStyle="1" w:styleId="Kolumnentitel">
    <w:name w:val="Kolumnentitel"/>
    <w:rsid w:val="007230B3"/>
    <w:pPr>
      <w:ind w:left="2126"/>
    </w:pPr>
    <w:rPr>
      <w:rFonts w:ascii="DB Office" w:hAnsi="DB Office"/>
      <w:b/>
      <w:color w:val="878C96"/>
      <w:sz w:val="28"/>
      <w:szCs w:val="28"/>
    </w:rPr>
  </w:style>
  <w:style w:type="paragraph" w:customStyle="1" w:styleId="Absatz">
    <w:name w:val="Absatz"/>
    <w:basedOn w:val="Standard"/>
    <w:rsid w:val="00B22CC3"/>
    <w:pPr>
      <w:spacing w:after="120"/>
      <w:ind w:left="851"/>
      <w:jc w:val="both"/>
    </w:pPr>
    <w:rPr>
      <w:color w:val="auto"/>
    </w:rPr>
  </w:style>
  <w:style w:type="paragraph" w:styleId="Abbildungsverzeichnis">
    <w:name w:val="table of figures"/>
    <w:basedOn w:val="Standard"/>
    <w:next w:val="Standard"/>
    <w:rsid w:val="00213A9C"/>
  </w:style>
  <w:style w:type="character" w:customStyle="1" w:styleId="Absatz-berschrift">
    <w:name w:val="Absatz-Überschrift"/>
    <w:basedOn w:val="Absatz-Standardschriftart"/>
    <w:rsid w:val="00B22CC3"/>
    <w:rPr>
      <w:b/>
    </w:rPr>
  </w:style>
  <w:style w:type="paragraph" w:customStyle="1" w:styleId="KurzRef">
    <w:name w:val="KurzRef"/>
    <w:basedOn w:val="Standard"/>
    <w:rsid w:val="00B22CC3"/>
    <w:rPr>
      <w:color w:val="auto"/>
      <w:sz w:val="20"/>
    </w:rPr>
  </w:style>
  <w:style w:type="paragraph" w:customStyle="1" w:styleId="KurzrefAufzhlung">
    <w:name w:val="KurzrefAufzählung"/>
    <w:basedOn w:val="Standard"/>
    <w:rsid w:val="00B22CC3"/>
    <w:pPr>
      <w:numPr>
        <w:numId w:val="8"/>
      </w:numPr>
    </w:pPr>
    <w:rPr>
      <w:i/>
      <w:color w:val="auto"/>
      <w:sz w:val="20"/>
    </w:rPr>
  </w:style>
  <w:style w:type="paragraph" w:customStyle="1" w:styleId="Grafik">
    <w:name w:val="Grafik"/>
    <w:basedOn w:val="Standard"/>
    <w:next w:val="Standard"/>
    <w:rsid w:val="00B22CC3"/>
    <w:pPr>
      <w:keepNext/>
      <w:spacing w:before="120" w:after="120"/>
    </w:pPr>
    <w:rPr>
      <w:color w:val="auto"/>
      <w:sz w:val="20"/>
    </w:rPr>
  </w:style>
  <w:style w:type="paragraph" w:customStyle="1" w:styleId="Std-Abs-0">
    <w:name w:val="Std-Abs-0"/>
    <w:basedOn w:val="Standard"/>
    <w:rsid w:val="00B22CC3"/>
    <w:pPr>
      <w:spacing w:after="240"/>
      <w:jc w:val="both"/>
    </w:pPr>
    <w:rPr>
      <w:color w:val="auto"/>
    </w:rPr>
  </w:style>
  <w:style w:type="paragraph" w:customStyle="1" w:styleId="VersteckterHinweistext">
    <w:name w:val="Versteckter_Hinweistext"/>
    <w:rsid w:val="00B22CC3"/>
    <w:rPr>
      <w:rFonts w:ascii="Arial" w:hAnsi="Arial"/>
      <w:vanish/>
      <w:color w:val="0000FF"/>
      <w:sz w:val="22"/>
      <w:szCs w:val="22"/>
    </w:rPr>
  </w:style>
  <w:style w:type="character" w:customStyle="1" w:styleId="TextkrperZchn">
    <w:name w:val="Textkörper Zchn"/>
    <w:basedOn w:val="Absatz-Standardschriftart"/>
    <w:rsid w:val="00B22CC3"/>
    <w:rPr>
      <w:rFonts w:ascii="Arial" w:hAnsi="Arial"/>
      <w:noProof/>
      <w:color w:val="000000"/>
      <w:sz w:val="22"/>
      <w:lang w:val="de-DE" w:eastAsia="de-DE" w:bidi="ar-SA"/>
    </w:rPr>
  </w:style>
  <w:style w:type="character" w:customStyle="1" w:styleId="TextkrperfettZchn">
    <w:name w:val="Textkörper (fett) Zchn"/>
    <w:basedOn w:val="TextkrperZchn"/>
    <w:rsid w:val="00B22CC3"/>
    <w:rPr>
      <w:rFonts w:ascii="Arial Fett" w:hAnsi="Arial Fett"/>
      <w:b/>
      <w:noProof/>
      <w:color w:val="000000"/>
      <w:sz w:val="22"/>
      <w:szCs w:val="22"/>
      <w:lang w:val="de-DE" w:eastAsia="de-DE" w:bidi="ar-SA"/>
    </w:rPr>
  </w:style>
  <w:style w:type="character" w:customStyle="1" w:styleId="VersteckterHinweistextZchn">
    <w:name w:val="Versteckter_Hinweistext Zchn"/>
    <w:basedOn w:val="Absatz-Standardschriftart"/>
    <w:rsid w:val="00B22CC3"/>
    <w:rPr>
      <w:rFonts w:ascii="Arial" w:hAnsi="Arial"/>
      <w:noProof w:val="0"/>
      <w:vanish/>
      <w:color w:val="0000FF"/>
      <w:sz w:val="22"/>
      <w:szCs w:val="22"/>
      <w:lang w:val="de-DE" w:eastAsia="de-DE" w:bidi="ar-SA"/>
    </w:rPr>
  </w:style>
  <w:style w:type="paragraph" w:customStyle="1" w:styleId="Nummerierung1abc">
    <w:name w:val="Nummerierung 1 abc"/>
    <w:basedOn w:val="Aufzhlung2"/>
    <w:rsid w:val="00B22CC3"/>
    <w:pPr>
      <w:numPr>
        <w:numId w:val="9"/>
      </w:numPr>
    </w:pPr>
  </w:style>
  <w:style w:type="character" w:styleId="Kommentarzeichen">
    <w:name w:val="annotation reference"/>
    <w:basedOn w:val="Absatz-Standardschriftart"/>
    <w:rsid w:val="00B22CC3"/>
    <w:rPr>
      <w:sz w:val="16"/>
      <w:szCs w:val="16"/>
    </w:rPr>
  </w:style>
  <w:style w:type="paragraph" w:styleId="Kommentartext">
    <w:name w:val="annotation text"/>
    <w:basedOn w:val="Standard"/>
    <w:rsid w:val="00213A9C"/>
    <w:rPr>
      <w:sz w:val="20"/>
    </w:rPr>
  </w:style>
  <w:style w:type="paragraph" w:styleId="Kommentarthema">
    <w:name w:val="annotation subject"/>
    <w:basedOn w:val="Kommentartext"/>
    <w:next w:val="Kommentartext"/>
    <w:rsid w:val="00213A9C"/>
    <w:rPr>
      <w:b/>
      <w:bCs/>
    </w:rPr>
  </w:style>
  <w:style w:type="paragraph" w:customStyle="1" w:styleId="Default">
    <w:name w:val="Default"/>
    <w:rsid w:val="00CC5027"/>
    <w:pPr>
      <w:autoSpaceDE w:val="0"/>
      <w:autoSpaceDN w:val="0"/>
      <w:adjustRightInd w:val="0"/>
    </w:pPr>
    <w:rPr>
      <w:rFonts w:ascii="Century Gothic" w:hAnsi="Century Gothic" w:cs="Century Gothic"/>
      <w:color w:val="000000"/>
      <w:sz w:val="24"/>
      <w:szCs w:val="24"/>
    </w:rPr>
  </w:style>
  <w:style w:type="paragraph" w:customStyle="1" w:styleId="TabellenText">
    <w:name w:val="TabellenText"/>
    <w:basedOn w:val="Default"/>
    <w:next w:val="Default"/>
    <w:rsid w:val="00CC5027"/>
    <w:pPr>
      <w:spacing w:before="60" w:after="60"/>
    </w:pPr>
    <w:rPr>
      <w:rFonts w:cs="Vrinda"/>
      <w:color w:val="auto"/>
    </w:rPr>
  </w:style>
  <w:style w:type="paragraph" w:customStyle="1" w:styleId="Tabelle1Ein-">
    <w:name w:val="Tabelle1.Ein(-)"/>
    <w:basedOn w:val="Default"/>
    <w:next w:val="Default"/>
    <w:rsid w:val="00CC5027"/>
    <w:pPr>
      <w:spacing w:before="60" w:after="60"/>
    </w:pPr>
    <w:rPr>
      <w:rFonts w:cs="Vrinda"/>
      <w:color w:val="auto"/>
    </w:rPr>
  </w:style>
  <w:style w:type="paragraph" w:customStyle="1" w:styleId="Tabellentitel">
    <w:name w:val="Tabellentitel"/>
    <w:basedOn w:val="Default"/>
    <w:next w:val="Default"/>
    <w:rsid w:val="009A190D"/>
    <w:pPr>
      <w:spacing w:before="60" w:after="60"/>
    </w:pPr>
    <w:rPr>
      <w:rFonts w:cs="Vrinda"/>
      <w:color w:val="auto"/>
    </w:rPr>
  </w:style>
  <w:style w:type="paragraph" w:customStyle="1" w:styleId="Beschriftung1">
    <w:name w:val="Beschriftung1"/>
    <w:basedOn w:val="Default"/>
    <w:next w:val="Default"/>
    <w:link w:val="Beschriftung1Zchn"/>
    <w:rsid w:val="009A190D"/>
    <w:pPr>
      <w:spacing w:before="120" w:after="120"/>
    </w:pPr>
    <w:rPr>
      <w:rFonts w:cs="Vrinda"/>
      <w:color w:val="auto"/>
    </w:rPr>
  </w:style>
  <w:style w:type="character" w:customStyle="1" w:styleId="Beschriftung1Zchn">
    <w:name w:val="Beschriftung1 Zchn"/>
    <w:basedOn w:val="Absatz-Standardschriftart"/>
    <w:link w:val="Beschriftung1"/>
    <w:rsid w:val="00A80AFA"/>
    <w:rPr>
      <w:rFonts w:ascii="Century Gothic" w:hAnsi="Century Gothic" w:cs="Vrinda"/>
      <w:sz w:val="24"/>
      <w:szCs w:val="24"/>
      <w:lang w:val="de-DE" w:eastAsia="de-DE"/>
    </w:rPr>
  </w:style>
  <w:style w:type="paragraph" w:customStyle="1" w:styleId="Aufzhlung">
    <w:name w:val="Aufzählung"/>
    <w:basedOn w:val="Standard"/>
    <w:rsid w:val="00874359"/>
    <w:pPr>
      <w:numPr>
        <w:numId w:val="1"/>
      </w:numPr>
      <w:tabs>
        <w:tab w:val="clear" w:pos="360"/>
        <w:tab w:val="num" w:pos="1134"/>
      </w:tabs>
      <w:overflowPunct w:val="0"/>
      <w:autoSpaceDE w:val="0"/>
      <w:autoSpaceDN w:val="0"/>
      <w:adjustRightInd w:val="0"/>
      <w:spacing w:before="60" w:after="60"/>
      <w:ind w:left="1134" w:hanging="425"/>
      <w:textAlignment w:val="baseline"/>
    </w:pPr>
    <w:rPr>
      <w:color w:val="auto"/>
      <w:sz w:val="20"/>
      <w:lang w:eastAsia="en-US" w:bidi="he-IL"/>
    </w:rPr>
  </w:style>
  <w:style w:type="paragraph" w:customStyle="1" w:styleId="DokumentTitel">
    <w:name w:val="DokumentTitel"/>
    <w:basedOn w:val="Textkrper"/>
    <w:rsid w:val="00874359"/>
    <w:pPr>
      <w:tabs>
        <w:tab w:val="center" w:pos="4889"/>
        <w:tab w:val="right" w:pos="9778"/>
      </w:tabs>
      <w:spacing w:before="1680" w:after="60"/>
      <w:jc w:val="center"/>
    </w:pPr>
    <w:rPr>
      <w:b/>
      <w:color w:val="auto"/>
      <w:sz w:val="40"/>
      <w:lang w:eastAsia="en-US" w:bidi="he-IL"/>
    </w:rPr>
  </w:style>
  <w:style w:type="paragraph" w:customStyle="1" w:styleId="Benutzereingaben">
    <w:name w:val="Benutzereingaben"/>
    <w:basedOn w:val="Standard"/>
    <w:rsid w:val="00874359"/>
    <w:rPr>
      <w:rFonts w:ascii="Times New Roman" w:hAnsi="Times New Roman"/>
      <w:color w:val="auto"/>
      <w:sz w:val="20"/>
      <w:lang w:eastAsia="en-US" w:bidi="he-IL"/>
    </w:rPr>
  </w:style>
  <w:style w:type="paragraph" w:styleId="Listennummer">
    <w:name w:val="List Number"/>
    <w:basedOn w:val="Standard"/>
    <w:rsid w:val="00213A9C"/>
    <w:pPr>
      <w:numPr>
        <w:numId w:val="2"/>
      </w:numPr>
    </w:pPr>
  </w:style>
  <w:style w:type="paragraph" w:styleId="Aufzhlungszeichen">
    <w:name w:val="List Bullet"/>
    <w:basedOn w:val="Standard"/>
    <w:autoRedefine/>
    <w:rsid w:val="00892F36"/>
    <w:pPr>
      <w:numPr>
        <w:numId w:val="6"/>
      </w:numPr>
      <w:spacing w:before="60" w:after="60"/>
      <w:jc w:val="both"/>
    </w:pPr>
    <w:rPr>
      <w:color w:val="auto"/>
      <w:szCs w:val="22"/>
      <w:lang w:eastAsia="en-US" w:bidi="he-IL"/>
    </w:rPr>
  </w:style>
  <w:style w:type="paragraph" w:customStyle="1" w:styleId="Angebotstext1">
    <w:name w:val="Angebotstext 1"/>
    <w:basedOn w:val="Standard"/>
    <w:rsid w:val="00AE1BDC"/>
    <w:pPr>
      <w:numPr>
        <w:numId w:val="3"/>
      </w:numPr>
      <w:tabs>
        <w:tab w:val="left" w:pos="425"/>
        <w:tab w:val="left" w:pos="851"/>
        <w:tab w:val="left" w:pos="1276"/>
        <w:tab w:val="left" w:pos="1701"/>
        <w:tab w:val="left" w:pos="2126"/>
        <w:tab w:val="left" w:pos="2552"/>
        <w:tab w:val="left" w:pos="2977"/>
        <w:tab w:val="left" w:pos="3402"/>
        <w:tab w:val="left" w:pos="3827"/>
        <w:tab w:val="left" w:pos="4253"/>
        <w:tab w:val="left" w:pos="4678"/>
        <w:tab w:val="left" w:pos="5103"/>
        <w:tab w:val="left" w:pos="5528"/>
        <w:tab w:val="left" w:pos="5954"/>
        <w:tab w:val="left" w:pos="6379"/>
        <w:tab w:val="left" w:pos="6804"/>
        <w:tab w:val="left" w:pos="7229"/>
        <w:tab w:val="left" w:pos="7655"/>
        <w:tab w:val="left" w:pos="8080"/>
        <w:tab w:val="left" w:pos="8505"/>
      </w:tabs>
    </w:pPr>
    <w:rPr>
      <w:color w:val="auto"/>
      <w:sz w:val="20"/>
      <w:lang w:eastAsia="en-US" w:bidi="he-IL"/>
    </w:rPr>
  </w:style>
  <w:style w:type="paragraph" w:customStyle="1" w:styleId="TBAufzhlungEbene1">
    <w:name w:val="TB Aufzählung Ebene 1"/>
    <w:basedOn w:val="Standard"/>
    <w:rsid w:val="008A1056"/>
    <w:pPr>
      <w:numPr>
        <w:numId w:val="4"/>
      </w:numPr>
      <w:spacing w:before="120"/>
    </w:pPr>
    <w:rPr>
      <w:color w:val="auto"/>
      <w:sz w:val="20"/>
    </w:rPr>
  </w:style>
  <w:style w:type="paragraph" w:customStyle="1" w:styleId="TabelleLinks">
    <w:name w:val="TabelleLinks"/>
    <w:basedOn w:val="Default"/>
    <w:next w:val="Default"/>
    <w:rsid w:val="008A1056"/>
    <w:pPr>
      <w:spacing w:after="240"/>
    </w:pPr>
    <w:rPr>
      <w:rFonts w:cs="Times New Roman"/>
      <w:color w:val="auto"/>
    </w:rPr>
  </w:style>
  <w:style w:type="paragraph" w:customStyle="1" w:styleId="Tabelle">
    <w:name w:val="Tabelle"/>
    <w:basedOn w:val="Default"/>
    <w:next w:val="Default"/>
    <w:rsid w:val="008A1056"/>
    <w:pPr>
      <w:spacing w:before="40" w:after="40"/>
    </w:pPr>
    <w:rPr>
      <w:rFonts w:cs="Times New Roman"/>
      <w:color w:val="auto"/>
    </w:rPr>
  </w:style>
  <w:style w:type="paragraph" w:styleId="Dokumentstruktur">
    <w:name w:val="Document Map"/>
    <w:basedOn w:val="Standard"/>
    <w:rsid w:val="00B22CC3"/>
    <w:pPr>
      <w:shd w:val="clear" w:color="auto" w:fill="000080"/>
    </w:pPr>
    <w:rPr>
      <w:rFonts w:ascii="Tahoma" w:hAnsi="Tahoma" w:cs="Tahoma"/>
      <w:sz w:val="20"/>
    </w:rPr>
  </w:style>
  <w:style w:type="table" w:styleId="Tabellenraster">
    <w:name w:val="Table Grid"/>
    <w:basedOn w:val="NormaleTabelle"/>
    <w:rsid w:val="00213A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Text"/>
    <w:basedOn w:val="Standard"/>
    <w:rsid w:val="00FE7C33"/>
    <w:pPr>
      <w:keepLines/>
      <w:numPr>
        <w:numId w:val="5"/>
      </w:numPr>
      <w:tabs>
        <w:tab w:val="clear" w:pos="363"/>
      </w:tabs>
      <w:overflowPunct w:val="0"/>
      <w:autoSpaceDE w:val="0"/>
      <w:autoSpaceDN w:val="0"/>
      <w:adjustRightInd w:val="0"/>
      <w:spacing w:before="60" w:after="60"/>
      <w:ind w:left="0" w:firstLine="0"/>
      <w:textAlignment w:val="baseline"/>
    </w:pPr>
    <w:rPr>
      <w:rFonts w:ascii="Gill Sans Light" w:hAnsi="Gill Sans Light" w:cs="Arial"/>
      <w:sz w:val="20"/>
      <w:lang w:val="en-GB" w:eastAsia="en-US"/>
    </w:rPr>
  </w:style>
  <w:style w:type="character" w:customStyle="1" w:styleId="HERAUSSTELLEN">
    <w:name w:val="HERAUSSTELLEN"/>
    <w:basedOn w:val="Absatz-Standardschriftart"/>
    <w:rsid w:val="00773FC1"/>
    <w:rPr>
      <w:b/>
    </w:rPr>
  </w:style>
  <w:style w:type="paragraph" w:customStyle="1" w:styleId="Tabellenschrift">
    <w:name w:val="Tabellenschrift"/>
    <w:basedOn w:val="Textkrper"/>
    <w:rsid w:val="00773FC1"/>
    <w:pPr>
      <w:spacing w:before="40" w:after="40"/>
    </w:pPr>
    <w:rPr>
      <w:color w:val="auto"/>
      <w:sz w:val="18"/>
    </w:rPr>
  </w:style>
  <w:style w:type="paragraph" w:customStyle="1" w:styleId="Tabellenberschrift">
    <w:name w:val="Tabellenüberschrift"/>
    <w:basedOn w:val="Textkrper"/>
    <w:rsid w:val="00773FC1"/>
    <w:pPr>
      <w:spacing w:before="40" w:after="40"/>
    </w:pPr>
    <w:rPr>
      <w:b/>
      <w:color w:val="auto"/>
      <w:sz w:val="20"/>
    </w:rPr>
  </w:style>
  <w:style w:type="paragraph" w:styleId="Funotentext">
    <w:name w:val="footnote text"/>
    <w:basedOn w:val="Standard"/>
    <w:rsid w:val="00B22CC3"/>
    <w:rPr>
      <w:sz w:val="20"/>
    </w:rPr>
  </w:style>
  <w:style w:type="character" w:styleId="Funotenzeichen">
    <w:name w:val="footnote reference"/>
    <w:basedOn w:val="Absatz-Standardschriftart"/>
    <w:rsid w:val="00B22CC3"/>
    <w:rPr>
      <w:vertAlign w:val="superscript"/>
    </w:rPr>
  </w:style>
  <w:style w:type="character" w:styleId="BesuchterLink">
    <w:name w:val="FollowedHyperlink"/>
    <w:basedOn w:val="Absatz-Standardschriftart"/>
    <w:rsid w:val="000441B3"/>
    <w:rPr>
      <w:color w:val="606420"/>
      <w:u w:val="single"/>
    </w:rPr>
  </w:style>
  <w:style w:type="paragraph" w:styleId="Endnotentext">
    <w:name w:val="endnote text"/>
    <w:basedOn w:val="Standard"/>
    <w:rsid w:val="00B22CC3"/>
    <w:rPr>
      <w:sz w:val="20"/>
    </w:rPr>
  </w:style>
  <w:style w:type="character" w:styleId="Endnotenzeichen">
    <w:name w:val="endnote reference"/>
    <w:basedOn w:val="Absatz-Standardschriftart"/>
    <w:rsid w:val="00B22CC3"/>
    <w:rPr>
      <w:vertAlign w:val="superscript"/>
    </w:rPr>
  </w:style>
  <w:style w:type="paragraph" w:customStyle="1" w:styleId="FormatvorlageBeschriftungLinks">
    <w:name w:val="Formatvorlage Beschriftung + Links"/>
    <w:basedOn w:val="Beschriftung"/>
    <w:rsid w:val="00B22CC3"/>
    <w:rPr>
      <w:b/>
      <w:bCs w:val="0"/>
    </w:rPr>
  </w:style>
  <w:style w:type="paragraph" w:customStyle="1" w:styleId="FormatvorlageBeschriftungLinks1">
    <w:name w:val="Formatvorlage Beschriftung + Links1"/>
    <w:basedOn w:val="Beschriftung"/>
    <w:rsid w:val="00B22CC3"/>
    <w:rPr>
      <w:b/>
      <w:bCs w:val="0"/>
    </w:rPr>
  </w:style>
  <w:style w:type="character" w:customStyle="1" w:styleId="Headline2Zchn">
    <w:name w:val="Headline 2 Zchn"/>
    <w:basedOn w:val="Absatz-Standardschriftart"/>
    <w:rsid w:val="00B22CC3"/>
    <w:rPr>
      <w:rFonts w:ascii="DB Office" w:hAnsi="DB Office"/>
      <w:b/>
      <w:noProof w:val="0"/>
      <w:color w:val="000000"/>
      <w:sz w:val="44"/>
      <w:szCs w:val="44"/>
      <w:lang w:val="de-DE" w:eastAsia="de-DE" w:bidi="ar-SA"/>
    </w:rPr>
  </w:style>
  <w:style w:type="character" w:styleId="Hervorhebung">
    <w:name w:val="Emphasis"/>
    <w:basedOn w:val="Absatz-Standardschriftart"/>
    <w:qFormat/>
    <w:rsid w:val="00B22CC3"/>
    <w:rPr>
      <w:i/>
      <w:iCs/>
    </w:rPr>
  </w:style>
  <w:style w:type="paragraph" w:styleId="Index1">
    <w:name w:val="index 1"/>
    <w:basedOn w:val="Standard"/>
    <w:next w:val="Standard"/>
    <w:rsid w:val="00213A9C"/>
    <w:pPr>
      <w:ind w:left="220" w:hanging="220"/>
    </w:pPr>
  </w:style>
  <w:style w:type="paragraph" w:styleId="Index2">
    <w:name w:val="index 2"/>
    <w:basedOn w:val="Standard"/>
    <w:next w:val="Standard"/>
    <w:rsid w:val="00213A9C"/>
    <w:pPr>
      <w:ind w:left="440" w:hanging="220"/>
    </w:pPr>
  </w:style>
  <w:style w:type="paragraph" w:styleId="Index3">
    <w:name w:val="index 3"/>
    <w:basedOn w:val="Standard"/>
    <w:next w:val="Standard"/>
    <w:rsid w:val="00213A9C"/>
    <w:pPr>
      <w:ind w:left="660" w:hanging="220"/>
    </w:pPr>
  </w:style>
  <w:style w:type="paragraph" w:styleId="Index4">
    <w:name w:val="index 4"/>
    <w:basedOn w:val="Standard"/>
    <w:next w:val="Standard"/>
    <w:rsid w:val="00213A9C"/>
    <w:pPr>
      <w:ind w:left="880" w:hanging="220"/>
    </w:pPr>
  </w:style>
  <w:style w:type="paragraph" w:styleId="Index5">
    <w:name w:val="index 5"/>
    <w:basedOn w:val="Standard"/>
    <w:next w:val="Standard"/>
    <w:rsid w:val="00213A9C"/>
    <w:pPr>
      <w:ind w:left="1100" w:hanging="220"/>
    </w:pPr>
  </w:style>
  <w:style w:type="paragraph" w:styleId="Index6">
    <w:name w:val="index 6"/>
    <w:basedOn w:val="Standard"/>
    <w:next w:val="Standard"/>
    <w:rsid w:val="00213A9C"/>
    <w:pPr>
      <w:ind w:left="1320" w:hanging="220"/>
    </w:pPr>
  </w:style>
  <w:style w:type="paragraph" w:styleId="Index7">
    <w:name w:val="index 7"/>
    <w:basedOn w:val="Standard"/>
    <w:next w:val="Standard"/>
    <w:rsid w:val="00213A9C"/>
    <w:pPr>
      <w:ind w:left="1540" w:hanging="220"/>
    </w:pPr>
  </w:style>
  <w:style w:type="paragraph" w:styleId="Index8">
    <w:name w:val="index 8"/>
    <w:basedOn w:val="Standard"/>
    <w:next w:val="Standard"/>
    <w:rsid w:val="00213A9C"/>
    <w:pPr>
      <w:ind w:left="1760" w:hanging="220"/>
    </w:pPr>
  </w:style>
  <w:style w:type="paragraph" w:styleId="Index9">
    <w:name w:val="index 9"/>
    <w:basedOn w:val="Standard"/>
    <w:next w:val="Standard"/>
    <w:rsid w:val="00213A9C"/>
    <w:pPr>
      <w:ind w:left="1980" w:hanging="220"/>
    </w:pPr>
  </w:style>
  <w:style w:type="paragraph" w:styleId="Indexberschrift">
    <w:name w:val="index heading"/>
    <w:basedOn w:val="Standard"/>
    <w:next w:val="Index1"/>
    <w:rsid w:val="00213A9C"/>
    <w:rPr>
      <w:rFonts w:cs="Arial"/>
      <w:b/>
      <w:bCs/>
    </w:rPr>
  </w:style>
  <w:style w:type="paragraph" w:styleId="Makrotext">
    <w:name w:val="macro"/>
    <w:rsid w:val="00B22CC3"/>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color w:val="000000"/>
    </w:rPr>
  </w:style>
  <w:style w:type="paragraph" w:styleId="Rechtsgrundlagenverzeichnis">
    <w:name w:val="table of authorities"/>
    <w:basedOn w:val="Standard"/>
    <w:next w:val="Standard"/>
    <w:rsid w:val="00B22CC3"/>
    <w:pPr>
      <w:ind w:left="220" w:hanging="220"/>
    </w:pPr>
  </w:style>
  <w:style w:type="paragraph" w:styleId="RGV-berschrift">
    <w:name w:val="toa heading"/>
    <w:basedOn w:val="Standard"/>
    <w:next w:val="Standard"/>
    <w:rsid w:val="00B22CC3"/>
    <w:pPr>
      <w:spacing w:before="120"/>
    </w:pPr>
    <w:rPr>
      <w:rFonts w:cs="Arial"/>
      <w:b/>
      <w:bCs/>
      <w:sz w:val="24"/>
      <w:szCs w:val="24"/>
    </w:rPr>
  </w:style>
  <w:style w:type="table" w:styleId="TabelleListe4">
    <w:name w:val="Table List 4"/>
    <w:basedOn w:val="NormaleTabelle"/>
    <w:rsid w:val="00B22CC3"/>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Liste">
    <w:name w:val="List"/>
    <w:basedOn w:val="Standard"/>
    <w:rsid w:val="00A80AFA"/>
    <w:pPr>
      <w:ind w:left="283" w:hanging="283"/>
    </w:pPr>
    <w:rPr>
      <w:rFonts w:ascii="Arial" w:hAnsi="Arial"/>
    </w:rPr>
  </w:style>
  <w:style w:type="paragraph" w:styleId="Liste2">
    <w:name w:val="List 2"/>
    <w:basedOn w:val="Standard"/>
    <w:rsid w:val="00A80AFA"/>
    <w:pPr>
      <w:ind w:left="566" w:hanging="283"/>
    </w:pPr>
    <w:rPr>
      <w:rFonts w:ascii="Arial" w:hAnsi="Arial"/>
    </w:rPr>
  </w:style>
  <w:style w:type="paragraph" w:styleId="Liste3">
    <w:name w:val="List 3"/>
    <w:basedOn w:val="Standard"/>
    <w:rsid w:val="00A80AFA"/>
    <w:pPr>
      <w:ind w:left="849" w:hanging="283"/>
    </w:pPr>
    <w:rPr>
      <w:rFonts w:ascii="Arial" w:hAnsi="Arial"/>
    </w:rPr>
  </w:style>
  <w:style w:type="paragraph" w:styleId="Liste4">
    <w:name w:val="List 4"/>
    <w:basedOn w:val="Standard"/>
    <w:rsid w:val="00A80AFA"/>
    <w:pPr>
      <w:ind w:left="1132" w:hanging="283"/>
    </w:pPr>
    <w:rPr>
      <w:rFonts w:ascii="Arial" w:hAnsi="Arial"/>
    </w:rPr>
  </w:style>
  <w:style w:type="paragraph" w:styleId="Liste5">
    <w:name w:val="List 5"/>
    <w:basedOn w:val="Standard"/>
    <w:rsid w:val="00A80AFA"/>
    <w:pPr>
      <w:ind w:left="1415" w:hanging="283"/>
    </w:pPr>
    <w:rPr>
      <w:rFonts w:ascii="Arial" w:hAnsi="Arial"/>
    </w:rPr>
  </w:style>
  <w:style w:type="paragraph" w:styleId="Aufzhlungszeichen2">
    <w:name w:val="List Bullet 2"/>
    <w:basedOn w:val="Standard"/>
    <w:rsid w:val="00A80AFA"/>
    <w:pPr>
      <w:numPr>
        <w:numId w:val="13"/>
      </w:numPr>
    </w:pPr>
    <w:rPr>
      <w:rFonts w:ascii="Arial" w:hAnsi="Arial"/>
    </w:rPr>
  </w:style>
  <w:style w:type="paragraph" w:styleId="Aufzhlungszeichen3">
    <w:name w:val="List Bullet 3"/>
    <w:basedOn w:val="Standard"/>
    <w:rsid w:val="00A80AFA"/>
    <w:pPr>
      <w:numPr>
        <w:numId w:val="14"/>
      </w:numPr>
    </w:pPr>
    <w:rPr>
      <w:rFonts w:ascii="Arial" w:hAnsi="Arial"/>
    </w:rPr>
  </w:style>
  <w:style w:type="paragraph" w:styleId="Aufzhlungszeichen4">
    <w:name w:val="List Bullet 4"/>
    <w:basedOn w:val="Standard"/>
    <w:rsid w:val="00A80AFA"/>
    <w:pPr>
      <w:numPr>
        <w:numId w:val="15"/>
      </w:numPr>
    </w:pPr>
    <w:rPr>
      <w:rFonts w:ascii="Arial" w:hAnsi="Arial"/>
    </w:rPr>
  </w:style>
  <w:style w:type="paragraph" w:styleId="StandardWeb">
    <w:name w:val="Normal (Web)"/>
    <w:basedOn w:val="Standard"/>
    <w:rsid w:val="00412638"/>
    <w:pPr>
      <w:spacing w:before="100" w:beforeAutospacing="1" w:after="100" w:afterAutospacing="1"/>
    </w:pPr>
    <w:rPr>
      <w:rFonts w:ascii="Times New Roman" w:hAnsi="Times New Roman"/>
      <w:color w:val="auto"/>
      <w:sz w:val="24"/>
      <w:szCs w:val="24"/>
    </w:rPr>
  </w:style>
  <w:style w:type="paragraph" w:customStyle="1" w:styleId="FormatvorlageTextVor3ptNach3pt">
    <w:name w:val="Formatvorlage Text + Vor:  3 pt Nach:  3 pt"/>
    <w:basedOn w:val="Standard"/>
    <w:rsid w:val="007230B3"/>
    <w:pPr>
      <w:keepLines/>
      <w:spacing w:before="60" w:after="60" w:line="280" w:lineRule="exact"/>
    </w:pPr>
    <w:rPr>
      <w:rFonts w:ascii="Arial" w:hAnsi="Arial"/>
      <w:color w:val="auto"/>
      <w:sz w:val="20"/>
      <w:lang w:val="de-CH"/>
    </w:rPr>
  </w:style>
  <w:style w:type="character" w:customStyle="1" w:styleId="FusszeileZahl">
    <w:name w:val="Fusszeile Zahl"/>
    <w:rsid w:val="004018AC"/>
    <w:rPr>
      <w:rFonts w:ascii="Arial" w:hAnsi="Arial"/>
      <w:dstrike w:val="0"/>
      <w:sz w:val="20"/>
      <w:szCs w:val="20"/>
      <w:vertAlign w:val="superscript"/>
    </w:rPr>
  </w:style>
  <w:style w:type="paragraph" w:customStyle="1" w:styleId="LKFuzeile">
    <w:name w:val="LK_Fußzeile"/>
    <w:next w:val="Fuzeile"/>
    <w:rsid w:val="004018AC"/>
    <w:pPr>
      <w:spacing w:before="60" w:after="60"/>
    </w:pPr>
    <w:rPr>
      <w:rFonts w:ascii="DB Office" w:hAnsi="DB Office"/>
      <w:color w:val="000000"/>
      <w:sz w:val="18"/>
    </w:rPr>
  </w:style>
  <w:style w:type="paragraph" w:customStyle="1" w:styleId="LKberschrift1">
    <w:name w:val="LK_Überschrift 1"/>
    <w:next w:val="LKberschrift2"/>
    <w:rsid w:val="004018AC"/>
    <w:pPr>
      <w:numPr>
        <w:numId w:val="17"/>
      </w:numPr>
      <w:spacing w:after="240"/>
    </w:pPr>
    <w:rPr>
      <w:rFonts w:ascii="DB Office" w:hAnsi="DB Office"/>
      <w:b/>
      <w:bCs/>
      <w:color w:val="808080"/>
      <w:kern w:val="28"/>
      <w:sz w:val="30"/>
    </w:rPr>
  </w:style>
  <w:style w:type="paragraph" w:customStyle="1" w:styleId="LKberschrift2">
    <w:name w:val="LK_Überschrift 2"/>
    <w:next w:val="Standard"/>
    <w:rsid w:val="004018AC"/>
    <w:pPr>
      <w:numPr>
        <w:ilvl w:val="1"/>
        <w:numId w:val="17"/>
      </w:numPr>
      <w:pBdr>
        <w:top w:val="single" w:sz="4" w:space="2" w:color="FF0000"/>
      </w:pBdr>
      <w:spacing w:before="240" w:after="120"/>
    </w:pPr>
    <w:rPr>
      <w:rFonts w:ascii="DB Office" w:hAnsi="DB Office"/>
      <w:b/>
      <w:color w:val="FF0000"/>
      <w:sz w:val="22"/>
    </w:rPr>
  </w:style>
  <w:style w:type="paragraph" w:customStyle="1" w:styleId="LKberschrift3">
    <w:name w:val="LK_Überschrift 3"/>
    <w:next w:val="Standard"/>
    <w:rsid w:val="004018AC"/>
    <w:pPr>
      <w:numPr>
        <w:ilvl w:val="2"/>
        <w:numId w:val="17"/>
      </w:numPr>
      <w:spacing w:before="240" w:after="120"/>
    </w:pPr>
    <w:rPr>
      <w:rFonts w:ascii="DB Office" w:hAnsi="DB Office"/>
      <w:b/>
      <w:color w:val="000000"/>
      <w:sz w:val="22"/>
    </w:rPr>
  </w:style>
  <w:style w:type="paragraph" w:customStyle="1" w:styleId="LKberschrift4">
    <w:name w:val="LK_Überschrift 4"/>
    <w:rsid w:val="004018AC"/>
    <w:pPr>
      <w:numPr>
        <w:ilvl w:val="3"/>
        <w:numId w:val="17"/>
      </w:numPr>
      <w:spacing w:before="240" w:after="120"/>
    </w:pPr>
    <w:rPr>
      <w:rFonts w:ascii="DB Office" w:hAnsi="DB Office"/>
      <w:b/>
      <w:color w:val="000000"/>
      <w:sz w:val="22"/>
    </w:rPr>
  </w:style>
  <w:style w:type="paragraph" w:customStyle="1" w:styleId="LKberschrift5">
    <w:name w:val="LK_Überschrift 5"/>
    <w:rsid w:val="004018AC"/>
    <w:pPr>
      <w:numPr>
        <w:ilvl w:val="4"/>
        <w:numId w:val="17"/>
      </w:numPr>
      <w:spacing w:before="240" w:after="120"/>
    </w:pPr>
    <w:rPr>
      <w:rFonts w:ascii="DB Office" w:hAnsi="DB Office"/>
      <w:b/>
      <w:color w:val="000000"/>
      <w:sz w:val="22"/>
    </w:rPr>
  </w:style>
  <w:style w:type="paragraph" w:customStyle="1" w:styleId="LKberschrift6">
    <w:name w:val="LK_Überschrift 6"/>
    <w:basedOn w:val="Standard"/>
    <w:rsid w:val="004018AC"/>
    <w:pPr>
      <w:numPr>
        <w:ilvl w:val="5"/>
        <w:numId w:val="17"/>
      </w:numPr>
      <w:spacing w:before="240" w:after="120"/>
    </w:pPr>
    <w:rPr>
      <w:b/>
    </w:rPr>
  </w:style>
  <w:style w:type="paragraph" w:customStyle="1" w:styleId="LKTextTabelleKopf">
    <w:name w:val="LK_Text_Tabelle_Kopf"/>
    <w:rsid w:val="004018AC"/>
    <w:pPr>
      <w:spacing w:before="60" w:after="60"/>
    </w:pPr>
    <w:rPr>
      <w:rFonts w:ascii="DB Office" w:hAnsi="DB Office"/>
      <w:b/>
      <w:bCs/>
      <w:color w:val="FFFFFF"/>
      <w:sz w:val="22"/>
    </w:rPr>
  </w:style>
  <w:style w:type="paragraph" w:customStyle="1" w:styleId="LKTextfettTabelle">
    <w:name w:val="LK_Text_fett_Tabelle"/>
    <w:autoRedefine/>
    <w:rsid w:val="004018AC"/>
    <w:pPr>
      <w:spacing w:before="60" w:after="60"/>
    </w:pPr>
    <w:rPr>
      <w:rFonts w:ascii="DB Office" w:hAnsi="DB Office"/>
      <w:b/>
      <w:color w:val="000000"/>
      <w:sz w:val="22"/>
      <w:lang w:val="en-GB"/>
    </w:rPr>
  </w:style>
  <w:style w:type="paragraph" w:customStyle="1" w:styleId="LKTextTabelleKopfzentriert">
    <w:name w:val="LK_Text_Tabelle_Kopf_zentriert"/>
    <w:rsid w:val="004018AC"/>
    <w:pPr>
      <w:spacing w:before="60" w:after="60"/>
      <w:jc w:val="center"/>
    </w:pPr>
    <w:rPr>
      <w:rFonts w:ascii="DB Office" w:hAnsi="DB Office"/>
      <w:b/>
      <w:bCs/>
      <w:color w:val="FFFFFF"/>
      <w:sz w:val="22"/>
    </w:rPr>
  </w:style>
  <w:style w:type="paragraph" w:customStyle="1" w:styleId="LKTextTabellezentriert">
    <w:name w:val="LK_Text_Tabelle_zentriert"/>
    <w:rsid w:val="004018AC"/>
    <w:pPr>
      <w:spacing w:before="60" w:after="60"/>
      <w:jc w:val="center"/>
    </w:pPr>
    <w:rPr>
      <w:rFonts w:ascii="DB Office" w:hAnsi="DB Office"/>
      <w:sz w:val="22"/>
    </w:rPr>
  </w:style>
  <w:style w:type="paragraph" w:customStyle="1" w:styleId="Listenabsatz1">
    <w:name w:val="Listenabsatz1"/>
    <w:basedOn w:val="Standard"/>
    <w:qFormat/>
    <w:rsid w:val="00B06759"/>
    <w:pPr>
      <w:spacing w:before="120" w:after="120"/>
      <w:ind w:left="720"/>
      <w:contextualSpacing/>
    </w:pPr>
    <w:rPr>
      <w:rFonts w:ascii="Arial" w:hAnsi="Arial"/>
      <w:color w:val="auto"/>
      <w:sz w:val="20"/>
      <w:szCs w:val="22"/>
      <w:lang w:eastAsia="en-US"/>
    </w:rPr>
  </w:style>
  <w:style w:type="paragraph" w:customStyle="1" w:styleId="Headline1Wei">
    <w:name w:val="Headline 1 + Weiß"/>
    <w:basedOn w:val="Headline2"/>
    <w:rsid w:val="004D1638"/>
    <w:rPr>
      <w:color w:val="FFFFFF"/>
      <w:lang w:val="en-GB"/>
    </w:rPr>
  </w:style>
  <w:style w:type="paragraph" w:customStyle="1" w:styleId="Ausfllhinweis">
    <w:name w:val="Ausfüllhinweis"/>
    <w:basedOn w:val="Standard"/>
    <w:link w:val="AusfllhinweisZchn"/>
    <w:rsid w:val="007E113E"/>
    <w:rPr>
      <w:i/>
      <w:color w:val="3366FF"/>
      <w:sz w:val="20"/>
    </w:rPr>
  </w:style>
  <w:style w:type="character" w:customStyle="1" w:styleId="AusfllhinweisZchn">
    <w:name w:val="Ausfüllhinweis Zchn"/>
    <w:basedOn w:val="Absatz-Standardschriftart"/>
    <w:link w:val="Ausfllhinweis"/>
    <w:rsid w:val="007E113E"/>
    <w:rPr>
      <w:rFonts w:ascii="DB Office" w:hAnsi="DB Office"/>
      <w:i/>
      <w:color w:val="3366FF"/>
      <w:lang w:val="de-DE" w:eastAsia="de-DE" w:bidi="ar-SA"/>
    </w:rPr>
  </w:style>
  <w:style w:type="character" w:customStyle="1" w:styleId="Courier">
    <w:name w:val="Courier"/>
    <w:basedOn w:val="Absatz-Standardschriftart"/>
    <w:rsid w:val="00611B2B"/>
    <w:rPr>
      <w:rFonts w:ascii="Courier New" w:hAnsi="Courier New"/>
      <w:noProof/>
    </w:rPr>
  </w:style>
  <w:style w:type="paragraph" w:customStyle="1" w:styleId="Aufzhlung9pt">
    <w:name w:val="Aufzählung_9pt"/>
    <w:basedOn w:val="Aufzhlung1"/>
    <w:rsid w:val="00213A9C"/>
    <w:pPr>
      <w:tabs>
        <w:tab w:val="clear" w:pos="360"/>
        <w:tab w:val="left" w:pos="170"/>
      </w:tabs>
      <w:spacing w:after="0"/>
      <w:ind w:left="170" w:hanging="170"/>
    </w:pPr>
    <w:rPr>
      <w:sz w:val="18"/>
      <w:szCs w:val="18"/>
    </w:rPr>
  </w:style>
  <w:style w:type="paragraph" w:customStyle="1" w:styleId="Aufzhlung9ptfett">
    <w:name w:val="Aufzählung_9pt (fett)"/>
    <w:basedOn w:val="Aufzhlung1fett"/>
    <w:rsid w:val="00213A9C"/>
    <w:pPr>
      <w:tabs>
        <w:tab w:val="clear" w:pos="360"/>
        <w:tab w:val="left" w:pos="170"/>
      </w:tabs>
      <w:spacing w:after="0"/>
      <w:ind w:left="170" w:hanging="170"/>
    </w:pPr>
    <w:rPr>
      <w:sz w:val="18"/>
      <w:szCs w:val="18"/>
    </w:rPr>
  </w:style>
  <w:style w:type="paragraph" w:customStyle="1" w:styleId="Bildunterschrift7pt">
    <w:name w:val="Bildunterschrift_7pt"/>
    <w:basedOn w:val="Bildunterschrift"/>
    <w:rsid w:val="00213A9C"/>
    <w:rPr>
      <w:sz w:val="14"/>
      <w:szCs w:val="14"/>
    </w:rPr>
  </w:style>
  <w:style w:type="paragraph" w:customStyle="1" w:styleId="Headline1weiss">
    <w:name w:val="Headline 1_weiss"/>
    <w:basedOn w:val="Headline1"/>
    <w:rsid w:val="00213A9C"/>
    <w:rPr>
      <w:color w:val="FFFFFF"/>
    </w:rPr>
  </w:style>
  <w:style w:type="paragraph" w:customStyle="1" w:styleId="Headline2weiss">
    <w:name w:val="Headline 2_weiss"/>
    <w:basedOn w:val="Headline2"/>
    <w:rsid w:val="00213A9C"/>
    <w:rPr>
      <w:color w:val="FFFFFF"/>
    </w:rPr>
  </w:style>
  <w:style w:type="paragraph" w:customStyle="1" w:styleId="Textkrper9pt">
    <w:name w:val="Textkörper_9pt"/>
    <w:basedOn w:val="Standard"/>
    <w:rsid w:val="00213A9C"/>
    <w:rPr>
      <w:sz w:val="18"/>
      <w:szCs w:val="18"/>
    </w:rPr>
  </w:style>
  <w:style w:type="paragraph" w:customStyle="1" w:styleId="Textkrper9ptfett">
    <w:name w:val="Textkörper_9pt (fett)"/>
    <w:basedOn w:val="Textkrperfett"/>
    <w:rsid w:val="00213A9C"/>
    <w:rPr>
      <w:sz w:val="18"/>
    </w:rPr>
  </w:style>
  <w:style w:type="paragraph" w:customStyle="1" w:styleId="Textkrper9ptfettrot">
    <w:name w:val="Textkörper_9pt (fett rot)"/>
    <w:basedOn w:val="Textkrper9ptfett"/>
    <w:rsid w:val="00213A9C"/>
    <w:rPr>
      <w:color w:val="FF0000"/>
    </w:rPr>
  </w:style>
  <w:style w:type="character" w:customStyle="1" w:styleId="RubrikenSublinesZchn">
    <w:name w:val="Rubriken/Sublines Zchn"/>
    <w:link w:val="RubrikenSublines"/>
    <w:rsid w:val="00213A9C"/>
    <w:rPr>
      <w:rFonts w:ascii="DB Office" w:hAnsi="DB Office"/>
      <w:b/>
      <w:color w:val="FFFFFF"/>
      <w:sz w:val="18"/>
    </w:rPr>
  </w:style>
  <w:style w:type="character" w:customStyle="1" w:styleId="TabellenkopfZchn">
    <w:name w:val="Tabellenkopf Zchn"/>
    <w:link w:val="Tabellenkopf"/>
    <w:rsid w:val="00213A9C"/>
    <w:rPr>
      <w:rFonts w:ascii="DB Office" w:hAnsi="DB Office"/>
      <w:b/>
      <w:color w:val="FFFFFF"/>
      <w:sz w:val="22"/>
    </w:rPr>
  </w:style>
  <w:style w:type="paragraph" w:customStyle="1" w:styleId="KopfZusatz">
    <w:name w:val="Kopf_Zusatz"/>
    <w:basedOn w:val="Standard"/>
    <w:rsid w:val="00213A9C"/>
    <w:pPr>
      <w:ind w:left="-794"/>
    </w:pPr>
    <w:rPr>
      <w:b/>
      <w:sz w:val="28"/>
      <w:szCs w:val="28"/>
    </w:rPr>
  </w:style>
  <w:style w:type="paragraph" w:styleId="Listenabsatz">
    <w:name w:val="List Paragraph"/>
    <w:basedOn w:val="Standard"/>
    <w:uiPriority w:val="34"/>
    <w:qFormat/>
    <w:rsid w:val="00744B82"/>
    <w:pPr>
      <w:spacing w:after="200" w:line="276" w:lineRule="auto"/>
      <w:ind w:left="720"/>
      <w:contextualSpacing/>
    </w:pPr>
    <w:rPr>
      <w:rFonts w:asciiTheme="minorHAnsi" w:eastAsiaTheme="minorHAnsi" w:hAnsiTheme="minorHAnsi" w:cstheme="minorBidi"/>
      <w:color w:val="auto"/>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098568">
      <w:bodyDiv w:val="1"/>
      <w:marLeft w:val="0"/>
      <w:marRight w:val="0"/>
      <w:marTop w:val="0"/>
      <w:marBottom w:val="0"/>
      <w:divBdr>
        <w:top w:val="none" w:sz="0" w:space="0" w:color="auto"/>
        <w:left w:val="none" w:sz="0" w:space="0" w:color="auto"/>
        <w:bottom w:val="none" w:sz="0" w:space="0" w:color="auto"/>
        <w:right w:val="none" w:sz="0" w:space="0" w:color="auto"/>
      </w:divBdr>
      <w:divsChild>
        <w:div w:id="960038038">
          <w:marLeft w:val="0"/>
          <w:marRight w:val="0"/>
          <w:marTop w:val="0"/>
          <w:marBottom w:val="0"/>
          <w:divBdr>
            <w:top w:val="none" w:sz="0" w:space="0" w:color="auto"/>
            <w:left w:val="none" w:sz="0" w:space="0" w:color="auto"/>
            <w:bottom w:val="none" w:sz="0" w:space="0" w:color="auto"/>
            <w:right w:val="none" w:sz="0" w:space="0" w:color="auto"/>
          </w:divBdr>
        </w:div>
      </w:divsChild>
    </w:div>
    <w:div w:id="71321461">
      <w:bodyDiv w:val="1"/>
      <w:marLeft w:val="0"/>
      <w:marRight w:val="0"/>
      <w:marTop w:val="0"/>
      <w:marBottom w:val="0"/>
      <w:divBdr>
        <w:top w:val="none" w:sz="0" w:space="0" w:color="auto"/>
        <w:left w:val="none" w:sz="0" w:space="0" w:color="auto"/>
        <w:bottom w:val="none" w:sz="0" w:space="0" w:color="auto"/>
        <w:right w:val="none" w:sz="0" w:space="0" w:color="auto"/>
      </w:divBdr>
      <w:divsChild>
        <w:div w:id="622080277">
          <w:marLeft w:val="0"/>
          <w:marRight w:val="0"/>
          <w:marTop w:val="0"/>
          <w:marBottom w:val="0"/>
          <w:divBdr>
            <w:top w:val="none" w:sz="0" w:space="0" w:color="auto"/>
            <w:left w:val="none" w:sz="0" w:space="0" w:color="auto"/>
            <w:bottom w:val="none" w:sz="0" w:space="0" w:color="auto"/>
            <w:right w:val="none" w:sz="0" w:space="0" w:color="auto"/>
          </w:divBdr>
          <w:divsChild>
            <w:div w:id="304051262">
              <w:marLeft w:val="0"/>
              <w:marRight w:val="0"/>
              <w:marTop w:val="0"/>
              <w:marBottom w:val="0"/>
              <w:divBdr>
                <w:top w:val="none" w:sz="0" w:space="0" w:color="auto"/>
                <w:left w:val="none" w:sz="0" w:space="0" w:color="auto"/>
                <w:bottom w:val="none" w:sz="0" w:space="0" w:color="auto"/>
                <w:right w:val="none" w:sz="0" w:space="0" w:color="auto"/>
              </w:divBdr>
            </w:div>
            <w:div w:id="437915440">
              <w:marLeft w:val="0"/>
              <w:marRight w:val="0"/>
              <w:marTop w:val="0"/>
              <w:marBottom w:val="0"/>
              <w:divBdr>
                <w:top w:val="none" w:sz="0" w:space="0" w:color="auto"/>
                <w:left w:val="none" w:sz="0" w:space="0" w:color="auto"/>
                <w:bottom w:val="none" w:sz="0" w:space="0" w:color="auto"/>
                <w:right w:val="none" w:sz="0" w:space="0" w:color="auto"/>
              </w:divBdr>
            </w:div>
            <w:div w:id="503280514">
              <w:marLeft w:val="0"/>
              <w:marRight w:val="0"/>
              <w:marTop w:val="0"/>
              <w:marBottom w:val="0"/>
              <w:divBdr>
                <w:top w:val="none" w:sz="0" w:space="0" w:color="auto"/>
                <w:left w:val="none" w:sz="0" w:space="0" w:color="auto"/>
                <w:bottom w:val="none" w:sz="0" w:space="0" w:color="auto"/>
                <w:right w:val="none" w:sz="0" w:space="0" w:color="auto"/>
              </w:divBdr>
            </w:div>
            <w:div w:id="590745614">
              <w:marLeft w:val="0"/>
              <w:marRight w:val="0"/>
              <w:marTop w:val="0"/>
              <w:marBottom w:val="0"/>
              <w:divBdr>
                <w:top w:val="none" w:sz="0" w:space="0" w:color="auto"/>
                <w:left w:val="none" w:sz="0" w:space="0" w:color="auto"/>
                <w:bottom w:val="none" w:sz="0" w:space="0" w:color="auto"/>
                <w:right w:val="none" w:sz="0" w:space="0" w:color="auto"/>
              </w:divBdr>
            </w:div>
            <w:div w:id="667367095">
              <w:marLeft w:val="0"/>
              <w:marRight w:val="0"/>
              <w:marTop w:val="0"/>
              <w:marBottom w:val="0"/>
              <w:divBdr>
                <w:top w:val="none" w:sz="0" w:space="0" w:color="auto"/>
                <w:left w:val="none" w:sz="0" w:space="0" w:color="auto"/>
                <w:bottom w:val="none" w:sz="0" w:space="0" w:color="auto"/>
                <w:right w:val="none" w:sz="0" w:space="0" w:color="auto"/>
              </w:divBdr>
            </w:div>
            <w:div w:id="897058742">
              <w:marLeft w:val="0"/>
              <w:marRight w:val="0"/>
              <w:marTop w:val="0"/>
              <w:marBottom w:val="0"/>
              <w:divBdr>
                <w:top w:val="none" w:sz="0" w:space="0" w:color="auto"/>
                <w:left w:val="none" w:sz="0" w:space="0" w:color="auto"/>
                <w:bottom w:val="none" w:sz="0" w:space="0" w:color="auto"/>
                <w:right w:val="none" w:sz="0" w:space="0" w:color="auto"/>
              </w:divBdr>
            </w:div>
            <w:div w:id="1395665312">
              <w:marLeft w:val="0"/>
              <w:marRight w:val="0"/>
              <w:marTop w:val="0"/>
              <w:marBottom w:val="0"/>
              <w:divBdr>
                <w:top w:val="none" w:sz="0" w:space="0" w:color="auto"/>
                <w:left w:val="none" w:sz="0" w:space="0" w:color="auto"/>
                <w:bottom w:val="none" w:sz="0" w:space="0" w:color="auto"/>
                <w:right w:val="none" w:sz="0" w:space="0" w:color="auto"/>
              </w:divBdr>
            </w:div>
            <w:div w:id="1406411108">
              <w:marLeft w:val="0"/>
              <w:marRight w:val="0"/>
              <w:marTop w:val="0"/>
              <w:marBottom w:val="0"/>
              <w:divBdr>
                <w:top w:val="none" w:sz="0" w:space="0" w:color="auto"/>
                <w:left w:val="none" w:sz="0" w:space="0" w:color="auto"/>
                <w:bottom w:val="none" w:sz="0" w:space="0" w:color="auto"/>
                <w:right w:val="none" w:sz="0" w:space="0" w:color="auto"/>
              </w:divBdr>
            </w:div>
            <w:div w:id="1414660928">
              <w:marLeft w:val="0"/>
              <w:marRight w:val="0"/>
              <w:marTop w:val="0"/>
              <w:marBottom w:val="0"/>
              <w:divBdr>
                <w:top w:val="none" w:sz="0" w:space="0" w:color="auto"/>
                <w:left w:val="none" w:sz="0" w:space="0" w:color="auto"/>
                <w:bottom w:val="none" w:sz="0" w:space="0" w:color="auto"/>
                <w:right w:val="none" w:sz="0" w:space="0" w:color="auto"/>
              </w:divBdr>
            </w:div>
            <w:div w:id="1611007896">
              <w:marLeft w:val="0"/>
              <w:marRight w:val="0"/>
              <w:marTop w:val="0"/>
              <w:marBottom w:val="0"/>
              <w:divBdr>
                <w:top w:val="none" w:sz="0" w:space="0" w:color="auto"/>
                <w:left w:val="none" w:sz="0" w:space="0" w:color="auto"/>
                <w:bottom w:val="none" w:sz="0" w:space="0" w:color="auto"/>
                <w:right w:val="none" w:sz="0" w:space="0" w:color="auto"/>
              </w:divBdr>
            </w:div>
            <w:div w:id="1662273853">
              <w:marLeft w:val="0"/>
              <w:marRight w:val="0"/>
              <w:marTop w:val="0"/>
              <w:marBottom w:val="0"/>
              <w:divBdr>
                <w:top w:val="none" w:sz="0" w:space="0" w:color="auto"/>
                <w:left w:val="none" w:sz="0" w:space="0" w:color="auto"/>
                <w:bottom w:val="none" w:sz="0" w:space="0" w:color="auto"/>
                <w:right w:val="none" w:sz="0" w:space="0" w:color="auto"/>
              </w:divBdr>
            </w:div>
            <w:div w:id="1828401142">
              <w:marLeft w:val="0"/>
              <w:marRight w:val="0"/>
              <w:marTop w:val="0"/>
              <w:marBottom w:val="0"/>
              <w:divBdr>
                <w:top w:val="none" w:sz="0" w:space="0" w:color="auto"/>
                <w:left w:val="none" w:sz="0" w:space="0" w:color="auto"/>
                <w:bottom w:val="none" w:sz="0" w:space="0" w:color="auto"/>
                <w:right w:val="none" w:sz="0" w:space="0" w:color="auto"/>
              </w:divBdr>
            </w:div>
            <w:div w:id="1841122205">
              <w:marLeft w:val="0"/>
              <w:marRight w:val="0"/>
              <w:marTop w:val="0"/>
              <w:marBottom w:val="0"/>
              <w:divBdr>
                <w:top w:val="none" w:sz="0" w:space="0" w:color="auto"/>
                <w:left w:val="none" w:sz="0" w:space="0" w:color="auto"/>
                <w:bottom w:val="none" w:sz="0" w:space="0" w:color="auto"/>
                <w:right w:val="none" w:sz="0" w:space="0" w:color="auto"/>
              </w:divBdr>
            </w:div>
            <w:div w:id="1886796853">
              <w:marLeft w:val="0"/>
              <w:marRight w:val="0"/>
              <w:marTop w:val="0"/>
              <w:marBottom w:val="0"/>
              <w:divBdr>
                <w:top w:val="none" w:sz="0" w:space="0" w:color="auto"/>
                <w:left w:val="none" w:sz="0" w:space="0" w:color="auto"/>
                <w:bottom w:val="none" w:sz="0" w:space="0" w:color="auto"/>
                <w:right w:val="none" w:sz="0" w:space="0" w:color="auto"/>
              </w:divBdr>
            </w:div>
            <w:div w:id="1931154204">
              <w:marLeft w:val="0"/>
              <w:marRight w:val="0"/>
              <w:marTop w:val="0"/>
              <w:marBottom w:val="0"/>
              <w:divBdr>
                <w:top w:val="none" w:sz="0" w:space="0" w:color="auto"/>
                <w:left w:val="none" w:sz="0" w:space="0" w:color="auto"/>
                <w:bottom w:val="none" w:sz="0" w:space="0" w:color="auto"/>
                <w:right w:val="none" w:sz="0" w:space="0" w:color="auto"/>
              </w:divBdr>
            </w:div>
            <w:div w:id="201013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18256">
      <w:bodyDiv w:val="1"/>
      <w:marLeft w:val="0"/>
      <w:marRight w:val="0"/>
      <w:marTop w:val="0"/>
      <w:marBottom w:val="0"/>
      <w:divBdr>
        <w:top w:val="none" w:sz="0" w:space="0" w:color="auto"/>
        <w:left w:val="none" w:sz="0" w:space="0" w:color="auto"/>
        <w:bottom w:val="none" w:sz="0" w:space="0" w:color="auto"/>
        <w:right w:val="none" w:sz="0" w:space="0" w:color="auto"/>
      </w:divBdr>
    </w:div>
    <w:div w:id="128673393">
      <w:bodyDiv w:val="1"/>
      <w:marLeft w:val="0"/>
      <w:marRight w:val="0"/>
      <w:marTop w:val="0"/>
      <w:marBottom w:val="0"/>
      <w:divBdr>
        <w:top w:val="none" w:sz="0" w:space="0" w:color="auto"/>
        <w:left w:val="none" w:sz="0" w:space="0" w:color="auto"/>
        <w:bottom w:val="none" w:sz="0" w:space="0" w:color="auto"/>
        <w:right w:val="none" w:sz="0" w:space="0" w:color="auto"/>
      </w:divBdr>
    </w:div>
    <w:div w:id="469984888">
      <w:bodyDiv w:val="1"/>
      <w:marLeft w:val="0"/>
      <w:marRight w:val="0"/>
      <w:marTop w:val="0"/>
      <w:marBottom w:val="0"/>
      <w:divBdr>
        <w:top w:val="none" w:sz="0" w:space="0" w:color="auto"/>
        <w:left w:val="none" w:sz="0" w:space="0" w:color="auto"/>
        <w:bottom w:val="none" w:sz="0" w:space="0" w:color="auto"/>
        <w:right w:val="none" w:sz="0" w:space="0" w:color="auto"/>
      </w:divBdr>
    </w:div>
    <w:div w:id="484782904">
      <w:bodyDiv w:val="1"/>
      <w:marLeft w:val="0"/>
      <w:marRight w:val="0"/>
      <w:marTop w:val="0"/>
      <w:marBottom w:val="0"/>
      <w:divBdr>
        <w:top w:val="none" w:sz="0" w:space="0" w:color="auto"/>
        <w:left w:val="none" w:sz="0" w:space="0" w:color="auto"/>
        <w:bottom w:val="none" w:sz="0" w:space="0" w:color="auto"/>
        <w:right w:val="none" w:sz="0" w:space="0" w:color="auto"/>
      </w:divBdr>
    </w:div>
    <w:div w:id="499544926">
      <w:bodyDiv w:val="1"/>
      <w:marLeft w:val="0"/>
      <w:marRight w:val="0"/>
      <w:marTop w:val="0"/>
      <w:marBottom w:val="0"/>
      <w:divBdr>
        <w:top w:val="none" w:sz="0" w:space="0" w:color="auto"/>
        <w:left w:val="none" w:sz="0" w:space="0" w:color="auto"/>
        <w:bottom w:val="none" w:sz="0" w:space="0" w:color="auto"/>
        <w:right w:val="none" w:sz="0" w:space="0" w:color="auto"/>
      </w:divBdr>
    </w:div>
    <w:div w:id="526262914">
      <w:bodyDiv w:val="1"/>
      <w:marLeft w:val="0"/>
      <w:marRight w:val="0"/>
      <w:marTop w:val="0"/>
      <w:marBottom w:val="0"/>
      <w:divBdr>
        <w:top w:val="none" w:sz="0" w:space="0" w:color="auto"/>
        <w:left w:val="none" w:sz="0" w:space="0" w:color="auto"/>
        <w:bottom w:val="none" w:sz="0" w:space="0" w:color="auto"/>
        <w:right w:val="none" w:sz="0" w:space="0" w:color="auto"/>
      </w:divBdr>
      <w:divsChild>
        <w:div w:id="74206728">
          <w:marLeft w:val="0"/>
          <w:marRight w:val="0"/>
          <w:marTop w:val="0"/>
          <w:marBottom w:val="0"/>
          <w:divBdr>
            <w:top w:val="none" w:sz="0" w:space="0" w:color="auto"/>
            <w:left w:val="none" w:sz="0" w:space="0" w:color="auto"/>
            <w:bottom w:val="none" w:sz="0" w:space="0" w:color="auto"/>
            <w:right w:val="none" w:sz="0" w:space="0" w:color="auto"/>
          </w:divBdr>
        </w:div>
      </w:divsChild>
    </w:div>
    <w:div w:id="527986864">
      <w:bodyDiv w:val="1"/>
      <w:marLeft w:val="0"/>
      <w:marRight w:val="0"/>
      <w:marTop w:val="0"/>
      <w:marBottom w:val="0"/>
      <w:divBdr>
        <w:top w:val="none" w:sz="0" w:space="0" w:color="auto"/>
        <w:left w:val="none" w:sz="0" w:space="0" w:color="auto"/>
        <w:bottom w:val="none" w:sz="0" w:space="0" w:color="auto"/>
        <w:right w:val="none" w:sz="0" w:space="0" w:color="auto"/>
      </w:divBdr>
      <w:divsChild>
        <w:div w:id="1607536715">
          <w:marLeft w:val="0"/>
          <w:marRight w:val="0"/>
          <w:marTop w:val="0"/>
          <w:marBottom w:val="0"/>
          <w:divBdr>
            <w:top w:val="none" w:sz="0" w:space="0" w:color="auto"/>
            <w:left w:val="none" w:sz="0" w:space="0" w:color="auto"/>
            <w:bottom w:val="none" w:sz="0" w:space="0" w:color="auto"/>
            <w:right w:val="none" w:sz="0" w:space="0" w:color="auto"/>
          </w:divBdr>
        </w:div>
      </w:divsChild>
    </w:div>
    <w:div w:id="581330215">
      <w:bodyDiv w:val="1"/>
      <w:marLeft w:val="0"/>
      <w:marRight w:val="0"/>
      <w:marTop w:val="0"/>
      <w:marBottom w:val="0"/>
      <w:divBdr>
        <w:top w:val="none" w:sz="0" w:space="0" w:color="auto"/>
        <w:left w:val="none" w:sz="0" w:space="0" w:color="auto"/>
        <w:bottom w:val="none" w:sz="0" w:space="0" w:color="auto"/>
        <w:right w:val="none" w:sz="0" w:space="0" w:color="auto"/>
      </w:divBdr>
      <w:divsChild>
        <w:div w:id="1704088065">
          <w:marLeft w:val="0"/>
          <w:marRight w:val="0"/>
          <w:marTop w:val="0"/>
          <w:marBottom w:val="0"/>
          <w:divBdr>
            <w:top w:val="none" w:sz="0" w:space="0" w:color="auto"/>
            <w:left w:val="none" w:sz="0" w:space="0" w:color="auto"/>
            <w:bottom w:val="none" w:sz="0" w:space="0" w:color="auto"/>
            <w:right w:val="none" w:sz="0" w:space="0" w:color="auto"/>
          </w:divBdr>
          <w:divsChild>
            <w:div w:id="122039351">
              <w:marLeft w:val="0"/>
              <w:marRight w:val="0"/>
              <w:marTop w:val="0"/>
              <w:marBottom w:val="0"/>
              <w:divBdr>
                <w:top w:val="none" w:sz="0" w:space="0" w:color="auto"/>
                <w:left w:val="none" w:sz="0" w:space="0" w:color="auto"/>
                <w:bottom w:val="none" w:sz="0" w:space="0" w:color="auto"/>
                <w:right w:val="none" w:sz="0" w:space="0" w:color="auto"/>
              </w:divBdr>
            </w:div>
            <w:div w:id="272858624">
              <w:marLeft w:val="0"/>
              <w:marRight w:val="0"/>
              <w:marTop w:val="0"/>
              <w:marBottom w:val="0"/>
              <w:divBdr>
                <w:top w:val="none" w:sz="0" w:space="0" w:color="auto"/>
                <w:left w:val="none" w:sz="0" w:space="0" w:color="auto"/>
                <w:bottom w:val="none" w:sz="0" w:space="0" w:color="auto"/>
                <w:right w:val="none" w:sz="0" w:space="0" w:color="auto"/>
              </w:divBdr>
            </w:div>
            <w:div w:id="334770588">
              <w:marLeft w:val="0"/>
              <w:marRight w:val="0"/>
              <w:marTop w:val="0"/>
              <w:marBottom w:val="0"/>
              <w:divBdr>
                <w:top w:val="none" w:sz="0" w:space="0" w:color="auto"/>
                <w:left w:val="none" w:sz="0" w:space="0" w:color="auto"/>
                <w:bottom w:val="none" w:sz="0" w:space="0" w:color="auto"/>
                <w:right w:val="none" w:sz="0" w:space="0" w:color="auto"/>
              </w:divBdr>
            </w:div>
            <w:div w:id="368575281">
              <w:marLeft w:val="0"/>
              <w:marRight w:val="0"/>
              <w:marTop w:val="0"/>
              <w:marBottom w:val="0"/>
              <w:divBdr>
                <w:top w:val="none" w:sz="0" w:space="0" w:color="auto"/>
                <w:left w:val="none" w:sz="0" w:space="0" w:color="auto"/>
                <w:bottom w:val="none" w:sz="0" w:space="0" w:color="auto"/>
                <w:right w:val="none" w:sz="0" w:space="0" w:color="auto"/>
              </w:divBdr>
            </w:div>
            <w:div w:id="454758725">
              <w:marLeft w:val="0"/>
              <w:marRight w:val="0"/>
              <w:marTop w:val="0"/>
              <w:marBottom w:val="0"/>
              <w:divBdr>
                <w:top w:val="none" w:sz="0" w:space="0" w:color="auto"/>
                <w:left w:val="none" w:sz="0" w:space="0" w:color="auto"/>
                <w:bottom w:val="none" w:sz="0" w:space="0" w:color="auto"/>
                <w:right w:val="none" w:sz="0" w:space="0" w:color="auto"/>
              </w:divBdr>
            </w:div>
            <w:div w:id="609049632">
              <w:marLeft w:val="0"/>
              <w:marRight w:val="0"/>
              <w:marTop w:val="0"/>
              <w:marBottom w:val="0"/>
              <w:divBdr>
                <w:top w:val="none" w:sz="0" w:space="0" w:color="auto"/>
                <w:left w:val="none" w:sz="0" w:space="0" w:color="auto"/>
                <w:bottom w:val="none" w:sz="0" w:space="0" w:color="auto"/>
                <w:right w:val="none" w:sz="0" w:space="0" w:color="auto"/>
              </w:divBdr>
            </w:div>
            <w:div w:id="755979611">
              <w:marLeft w:val="0"/>
              <w:marRight w:val="0"/>
              <w:marTop w:val="0"/>
              <w:marBottom w:val="0"/>
              <w:divBdr>
                <w:top w:val="none" w:sz="0" w:space="0" w:color="auto"/>
                <w:left w:val="none" w:sz="0" w:space="0" w:color="auto"/>
                <w:bottom w:val="none" w:sz="0" w:space="0" w:color="auto"/>
                <w:right w:val="none" w:sz="0" w:space="0" w:color="auto"/>
              </w:divBdr>
            </w:div>
            <w:div w:id="856192129">
              <w:marLeft w:val="0"/>
              <w:marRight w:val="0"/>
              <w:marTop w:val="0"/>
              <w:marBottom w:val="0"/>
              <w:divBdr>
                <w:top w:val="none" w:sz="0" w:space="0" w:color="auto"/>
                <w:left w:val="none" w:sz="0" w:space="0" w:color="auto"/>
                <w:bottom w:val="none" w:sz="0" w:space="0" w:color="auto"/>
                <w:right w:val="none" w:sz="0" w:space="0" w:color="auto"/>
              </w:divBdr>
            </w:div>
            <w:div w:id="968437004">
              <w:marLeft w:val="0"/>
              <w:marRight w:val="0"/>
              <w:marTop w:val="0"/>
              <w:marBottom w:val="0"/>
              <w:divBdr>
                <w:top w:val="none" w:sz="0" w:space="0" w:color="auto"/>
                <w:left w:val="none" w:sz="0" w:space="0" w:color="auto"/>
                <w:bottom w:val="none" w:sz="0" w:space="0" w:color="auto"/>
                <w:right w:val="none" w:sz="0" w:space="0" w:color="auto"/>
              </w:divBdr>
            </w:div>
            <w:div w:id="1053693241">
              <w:marLeft w:val="0"/>
              <w:marRight w:val="0"/>
              <w:marTop w:val="0"/>
              <w:marBottom w:val="0"/>
              <w:divBdr>
                <w:top w:val="none" w:sz="0" w:space="0" w:color="auto"/>
                <w:left w:val="none" w:sz="0" w:space="0" w:color="auto"/>
                <w:bottom w:val="none" w:sz="0" w:space="0" w:color="auto"/>
                <w:right w:val="none" w:sz="0" w:space="0" w:color="auto"/>
              </w:divBdr>
            </w:div>
            <w:div w:id="1276139302">
              <w:marLeft w:val="0"/>
              <w:marRight w:val="0"/>
              <w:marTop w:val="0"/>
              <w:marBottom w:val="0"/>
              <w:divBdr>
                <w:top w:val="none" w:sz="0" w:space="0" w:color="auto"/>
                <w:left w:val="none" w:sz="0" w:space="0" w:color="auto"/>
                <w:bottom w:val="none" w:sz="0" w:space="0" w:color="auto"/>
                <w:right w:val="none" w:sz="0" w:space="0" w:color="auto"/>
              </w:divBdr>
            </w:div>
            <w:div w:id="1427727937">
              <w:marLeft w:val="0"/>
              <w:marRight w:val="0"/>
              <w:marTop w:val="0"/>
              <w:marBottom w:val="0"/>
              <w:divBdr>
                <w:top w:val="none" w:sz="0" w:space="0" w:color="auto"/>
                <w:left w:val="none" w:sz="0" w:space="0" w:color="auto"/>
                <w:bottom w:val="none" w:sz="0" w:space="0" w:color="auto"/>
                <w:right w:val="none" w:sz="0" w:space="0" w:color="auto"/>
              </w:divBdr>
            </w:div>
            <w:div w:id="1948727838">
              <w:marLeft w:val="0"/>
              <w:marRight w:val="0"/>
              <w:marTop w:val="0"/>
              <w:marBottom w:val="0"/>
              <w:divBdr>
                <w:top w:val="none" w:sz="0" w:space="0" w:color="auto"/>
                <w:left w:val="none" w:sz="0" w:space="0" w:color="auto"/>
                <w:bottom w:val="none" w:sz="0" w:space="0" w:color="auto"/>
                <w:right w:val="none" w:sz="0" w:space="0" w:color="auto"/>
              </w:divBdr>
            </w:div>
            <w:div w:id="209200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738170">
      <w:bodyDiv w:val="1"/>
      <w:marLeft w:val="0"/>
      <w:marRight w:val="0"/>
      <w:marTop w:val="0"/>
      <w:marBottom w:val="0"/>
      <w:divBdr>
        <w:top w:val="none" w:sz="0" w:space="0" w:color="auto"/>
        <w:left w:val="none" w:sz="0" w:space="0" w:color="auto"/>
        <w:bottom w:val="none" w:sz="0" w:space="0" w:color="auto"/>
        <w:right w:val="none" w:sz="0" w:space="0" w:color="auto"/>
      </w:divBdr>
    </w:div>
    <w:div w:id="646864691">
      <w:bodyDiv w:val="1"/>
      <w:marLeft w:val="0"/>
      <w:marRight w:val="0"/>
      <w:marTop w:val="0"/>
      <w:marBottom w:val="0"/>
      <w:divBdr>
        <w:top w:val="none" w:sz="0" w:space="0" w:color="auto"/>
        <w:left w:val="none" w:sz="0" w:space="0" w:color="auto"/>
        <w:bottom w:val="none" w:sz="0" w:space="0" w:color="auto"/>
        <w:right w:val="none" w:sz="0" w:space="0" w:color="auto"/>
      </w:divBdr>
      <w:divsChild>
        <w:div w:id="807547571">
          <w:marLeft w:val="0"/>
          <w:marRight w:val="0"/>
          <w:marTop w:val="0"/>
          <w:marBottom w:val="0"/>
          <w:divBdr>
            <w:top w:val="none" w:sz="0" w:space="0" w:color="auto"/>
            <w:left w:val="none" w:sz="0" w:space="0" w:color="auto"/>
            <w:bottom w:val="none" w:sz="0" w:space="0" w:color="auto"/>
            <w:right w:val="none" w:sz="0" w:space="0" w:color="auto"/>
          </w:divBdr>
          <w:divsChild>
            <w:div w:id="814833168">
              <w:marLeft w:val="0"/>
              <w:marRight w:val="0"/>
              <w:marTop w:val="0"/>
              <w:marBottom w:val="0"/>
              <w:divBdr>
                <w:top w:val="none" w:sz="0" w:space="0" w:color="auto"/>
                <w:left w:val="none" w:sz="0" w:space="0" w:color="auto"/>
                <w:bottom w:val="none" w:sz="0" w:space="0" w:color="auto"/>
                <w:right w:val="none" w:sz="0" w:space="0" w:color="auto"/>
              </w:divBdr>
            </w:div>
            <w:div w:id="1039009398">
              <w:marLeft w:val="0"/>
              <w:marRight w:val="0"/>
              <w:marTop w:val="0"/>
              <w:marBottom w:val="0"/>
              <w:divBdr>
                <w:top w:val="none" w:sz="0" w:space="0" w:color="auto"/>
                <w:left w:val="none" w:sz="0" w:space="0" w:color="auto"/>
                <w:bottom w:val="none" w:sz="0" w:space="0" w:color="auto"/>
                <w:right w:val="none" w:sz="0" w:space="0" w:color="auto"/>
              </w:divBdr>
            </w:div>
            <w:div w:id="1332180434">
              <w:marLeft w:val="0"/>
              <w:marRight w:val="0"/>
              <w:marTop w:val="0"/>
              <w:marBottom w:val="0"/>
              <w:divBdr>
                <w:top w:val="none" w:sz="0" w:space="0" w:color="auto"/>
                <w:left w:val="none" w:sz="0" w:space="0" w:color="auto"/>
                <w:bottom w:val="none" w:sz="0" w:space="0" w:color="auto"/>
                <w:right w:val="none" w:sz="0" w:space="0" w:color="auto"/>
              </w:divBdr>
            </w:div>
            <w:div w:id="1470047781">
              <w:marLeft w:val="0"/>
              <w:marRight w:val="0"/>
              <w:marTop w:val="0"/>
              <w:marBottom w:val="0"/>
              <w:divBdr>
                <w:top w:val="none" w:sz="0" w:space="0" w:color="auto"/>
                <w:left w:val="none" w:sz="0" w:space="0" w:color="auto"/>
                <w:bottom w:val="none" w:sz="0" w:space="0" w:color="auto"/>
                <w:right w:val="none" w:sz="0" w:space="0" w:color="auto"/>
              </w:divBdr>
            </w:div>
            <w:div w:id="211041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082275">
      <w:bodyDiv w:val="1"/>
      <w:marLeft w:val="0"/>
      <w:marRight w:val="0"/>
      <w:marTop w:val="0"/>
      <w:marBottom w:val="0"/>
      <w:divBdr>
        <w:top w:val="none" w:sz="0" w:space="0" w:color="auto"/>
        <w:left w:val="none" w:sz="0" w:space="0" w:color="auto"/>
        <w:bottom w:val="none" w:sz="0" w:space="0" w:color="auto"/>
        <w:right w:val="none" w:sz="0" w:space="0" w:color="auto"/>
      </w:divBdr>
      <w:divsChild>
        <w:div w:id="376662882">
          <w:marLeft w:val="0"/>
          <w:marRight w:val="0"/>
          <w:marTop w:val="0"/>
          <w:marBottom w:val="0"/>
          <w:divBdr>
            <w:top w:val="none" w:sz="0" w:space="0" w:color="auto"/>
            <w:left w:val="none" w:sz="0" w:space="0" w:color="auto"/>
            <w:bottom w:val="none" w:sz="0" w:space="0" w:color="auto"/>
            <w:right w:val="none" w:sz="0" w:space="0" w:color="auto"/>
          </w:divBdr>
          <w:divsChild>
            <w:div w:id="1024941757">
              <w:marLeft w:val="0"/>
              <w:marRight w:val="0"/>
              <w:marTop w:val="0"/>
              <w:marBottom w:val="0"/>
              <w:divBdr>
                <w:top w:val="none" w:sz="0" w:space="0" w:color="auto"/>
                <w:left w:val="none" w:sz="0" w:space="0" w:color="auto"/>
                <w:bottom w:val="none" w:sz="0" w:space="0" w:color="auto"/>
                <w:right w:val="none" w:sz="0" w:space="0" w:color="auto"/>
              </w:divBdr>
              <w:divsChild>
                <w:div w:id="959914038">
                  <w:marLeft w:val="0"/>
                  <w:marRight w:val="0"/>
                  <w:marTop w:val="0"/>
                  <w:marBottom w:val="0"/>
                  <w:divBdr>
                    <w:top w:val="none" w:sz="0" w:space="0" w:color="auto"/>
                    <w:left w:val="none" w:sz="0" w:space="0" w:color="auto"/>
                    <w:bottom w:val="none" w:sz="0" w:space="0" w:color="auto"/>
                    <w:right w:val="none" w:sz="0" w:space="0" w:color="auto"/>
                  </w:divBdr>
                  <w:divsChild>
                    <w:div w:id="507018660">
                      <w:marLeft w:val="0"/>
                      <w:marRight w:val="0"/>
                      <w:marTop w:val="0"/>
                      <w:marBottom w:val="0"/>
                      <w:divBdr>
                        <w:top w:val="none" w:sz="0" w:space="0" w:color="auto"/>
                        <w:left w:val="none" w:sz="0" w:space="0" w:color="auto"/>
                        <w:bottom w:val="none" w:sz="0" w:space="0" w:color="auto"/>
                        <w:right w:val="none" w:sz="0" w:space="0" w:color="auto"/>
                      </w:divBdr>
                      <w:divsChild>
                        <w:div w:id="49893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1908548">
      <w:bodyDiv w:val="1"/>
      <w:marLeft w:val="0"/>
      <w:marRight w:val="0"/>
      <w:marTop w:val="0"/>
      <w:marBottom w:val="0"/>
      <w:divBdr>
        <w:top w:val="none" w:sz="0" w:space="0" w:color="auto"/>
        <w:left w:val="none" w:sz="0" w:space="0" w:color="auto"/>
        <w:bottom w:val="none" w:sz="0" w:space="0" w:color="auto"/>
        <w:right w:val="none" w:sz="0" w:space="0" w:color="auto"/>
      </w:divBdr>
    </w:div>
    <w:div w:id="909340452">
      <w:bodyDiv w:val="1"/>
      <w:marLeft w:val="0"/>
      <w:marRight w:val="0"/>
      <w:marTop w:val="0"/>
      <w:marBottom w:val="0"/>
      <w:divBdr>
        <w:top w:val="none" w:sz="0" w:space="0" w:color="auto"/>
        <w:left w:val="none" w:sz="0" w:space="0" w:color="auto"/>
        <w:bottom w:val="none" w:sz="0" w:space="0" w:color="auto"/>
        <w:right w:val="none" w:sz="0" w:space="0" w:color="auto"/>
      </w:divBdr>
      <w:divsChild>
        <w:div w:id="912274193">
          <w:marLeft w:val="0"/>
          <w:marRight w:val="0"/>
          <w:marTop w:val="0"/>
          <w:marBottom w:val="0"/>
          <w:divBdr>
            <w:top w:val="none" w:sz="0" w:space="0" w:color="auto"/>
            <w:left w:val="none" w:sz="0" w:space="0" w:color="auto"/>
            <w:bottom w:val="none" w:sz="0" w:space="0" w:color="auto"/>
            <w:right w:val="none" w:sz="0" w:space="0" w:color="auto"/>
          </w:divBdr>
          <w:divsChild>
            <w:div w:id="31268473">
              <w:marLeft w:val="0"/>
              <w:marRight w:val="0"/>
              <w:marTop w:val="0"/>
              <w:marBottom w:val="0"/>
              <w:divBdr>
                <w:top w:val="none" w:sz="0" w:space="0" w:color="auto"/>
                <w:left w:val="none" w:sz="0" w:space="0" w:color="auto"/>
                <w:bottom w:val="none" w:sz="0" w:space="0" w:color="auto"/>
                <w:right w:val="none" w:sz="0" w:space="0" w:color="auto"/>
              </w:divBdr>
            </w:div>
            <w:div w:id="115416514">
              <w:marLeft w:val="0"/>
              <w:marRight w:val="0"/>
              <w:marTop w:val="0"/>
              <w:marBottom w:val="0"/>
              <w:divBdr>
                <w:top w:val="none" w:sz="0" w:space="0" w:color="auto"/>
                <w:left w:val="none" w:sz="0" w:space="0" w:color="auto"/>
                <w:bottom w:val="none" w:sz="0" w:space="0" w:color="auto"/>
                <w:right w:val="none" w:sz="0" w:space="0" w:color="auto"/>
              </w:divBdr>
            </w:div>
            <w:div w:id="619845211">
              <w:marLeft w:val="0"/>
              <w:marRight w:val="0"/>
              <w:marTop w:val="0"/>
              <w:marBottom w:val="0"/>
              <w:divBdr>
                <w:top w:val="none" w:sz="0" w:space="0" w:color="auto"/>
                <w:left w:val="none" w:sz="0" w:space="0" w:color="auto"/>
                <w:bottom w:val="none" w:sz="0" w:space="0" w:color="auto"/>
                <w:right w:val="none" w:sz="0" w:space="0" w:color="auto"/>
              </w:divBdr>
            </w:div>
            <w:div w:id="944269745">
              <w:marLeft w:val="0"/>
              <w:marRight w:val="0"/>
              <w:marTop w:val="0"/>
              <w:marBottom w:val="0"/>
              <w:divBdr>
                <w:top w:val="none" w:sz="0" w:space="0" w:color="auto"/>
                <w:left w:val="none" w:sz="0" w:space="0" w:color="auto"/>
                <w:bottom w:val="none" w:sz="0" w:space="0" w:color="auto"/>
                <w:right w:val="none" w:sz="0" w:space="0" w:color="auto"/>
              </w:divBdr>
            </w:div>
            <w:div w:id="970398700">
              <w:marLeft w:val="0"/>
              <w:marRight w:val="0"/>
              <w:marTop w:val="0"/>
              <w:marBottom w:val="0"/>
              <w:divBdr>
                <w:top w:val="none" w:sz="0" w:space="0" w:color="auto"/>
                <w:left w:val="none" w:sz="0" w:space="0" w:color="auto"/>
                <w:bottom w:val="none" w:sz="0" w:space="0" w:color="auto"/>
                <w:right w:val="none" w:sz="0" w:space="0" w:color="auto"/>
              </w:divBdr>
            </w:div>
            <w:div w:id="1454901338">
              <w:marLeft w:val="0"/>
              <w:marRight w:val="0"/>
              <w:marTop w:val="0"/>
              <w:marBottom w:val="0"/>
              <w:divBdr>
                <w:top w:val="none" w:sz="0" w:space="0" w:color="auto"/>
                <w:left w:val="none" w:sz="0" w:space="0" w:color="auto"/>
                <w:bottom w:val="none" w:sz="0" w:space="0" w:color="auto"/>
                <w:right w:val="none" w:sz="0" w:space="0" w:color="auto"/>
              </w:divBdr>
            </w:div>
            <w:div w:id="184532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167033">
      <w:bodyDiv w:val="1"/>
      <w:marLeft w:val="0"/>
      <w:marRight w:val="0"/>
      <w:marTop w:val="0"/>
      <w:marBottom w:val="0"/>
      <w:divBdr>
        <w:top w:val="none" w:sz="0" w:space="0" w:color="auto"/>
        <w:left w:val="none" w:sz="0" w:space="0" w:color="auto"/>
        <w:bottom w:val="none" w:sz="0" w:space="0" w:color="auto"/>
        <w:right w:val="none" w:sz="0" w:space="0" w:color="auto"/>
      </w:divBdr>
      <w:divsChild>
        <w:div w:id="632061509">
          <w:marLeft w:val="0"/>
          <w:marRight w:val="0"/>
          <w:marTop w:val="0"/>
          <w:marBottom w:val="0"/>
          <w:divBdr>
            <w:top w:val="none" w:sz="0" w:space="0" w:color="auto"/>
            <w:left w:val="none" w:sz="0" w:space="0" w:color="auto"/>
            <w:bottom w:val="none" w:sz="0" w:space="0" w:color="auto"/>
            <w:right w:val="none" w:sz="0" w:space="0" w:color="auto"/>
          </w:divBdr>
          <w:divsChild>
            <w:div w:id="2143838609">
              <w:marLeft w:val="0"/>
              <w:marRight w:val="0"/>
              <w:marTop w:val="0"/>
              <w:marBottom w:val="0"/>
              <w:divBdr>
                <w:top w:val="none" w:sz="0" w:space="0" w:color="auto"/>
                <w:left w:val="none" w:sz="0" w:space="0" w:color="auto"/>
                <w:bottom w:val="none" w:sz="0" w:space="0" w:color="auto"/>
                <w:right w:val="none" w:sz="0" w:space="0" w:color="auto"/>
              </w:divBdr>
              <w:divsChild>
                <w:div w:id="154536884">
                  <w:marLeft w:val="0"/>
                  <w:marRight w:val="0"/>
                  <w:marTop w:val="0"/>
                  <w:marBottom w:val="0"/>
                  <w:divBdr>
                    <w:top w:val="none" w:sz="0" w:space="0" w:color="auto"/>
                    <w:left w:val="none" w:sz="0" w:space="0" w:color="auto"/>
                    <w:bottom w:val="none" w:sz="0" w:space="0" w:color="auto"/>
                    <w:right w:val="none" w:sz="0" w:space="0" w:color="auto"/>
                  </w:divBdr>
                  <w:divsChild>
                    <w:div w:id="465582167">
                      <w:marLeft w:val="0"/>
                      <w:marRight w:val="0"/>
                      <w:marTop w:val="0"/>
                      <w:marBottom w:val="0"/>
                      <w:divBdr>
                        <w:top w:val="none" w:sz="0" w:space="0" w:color="auto"/>
                        <w:left w:val="none" w:sz="0" w:space="0" w:color="auto"/>
                        <w:bottom w:val="none" w:sz="0" w:space="0" w:color="auto"/>
                        <w:right w:val="none" w:sz="0" w:space="0" w:color="auto"/>
                      </w:divBdr>
                      <w:divsChild>
                        <w:div w:id="154613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864261">
      <w:bodyDiv w:val="1"/>
      <w:marLeft w:val="0"/>
      <w:marRight w:val="0"/>
      <w:marTop w:val="0"/>
      <w:marBottom w:val="0"/>
      <w:divBdr>
        <w:top w:val="none" w:sz="0" w:space="0" w:color="auto"/>
        <w:left w:val="none" w:sz="0" w:space="0" w:color="auto"/>
        <w:bottom w:val="none" w:sz="0" w:space="0" w:color="auto"/>
        <w:right w:val="none" w:sz="0" w:space="0" w:color="auto"/>
      </w:divBdr>
    </w:div>
    <w:div w:id="1104115081">
      <w:bodyDiv w:val="1"/>
      <w:marLeft w:val="0"/>
      <w:marRight w:val="0"/>
      <w:marTop w:val="0"/>
      <w:marBottom w:val="0"/>
      <w:divBdr>
        <w:top w:val="none" w:sz="0" w:space="0" w:color="auto"/>
        <w:left w:val="none" w:sz="0" w:space="0" w:color="auto"/>
        <w:bottom w:val="none" w:sz="0" w:space="0" w:color="auto"/>
        <w:right w:val="none" w:sz="0" w:space="0" w:color="auto"/>
      </w:divBdr>
      <w:divsChild>
        <w:div w:id="483008496">
          <w:marLeft w:val="0"/>
          <w:marRight w:val="0"/>
          <w:marTop w:val="0"/>
          <w:marBottom w:val="0"/>
          <w:divBdr>
            <w:top w:val="none" w:sz="0" w:space="0" w:color="auto"/>
            <w:left w:val="none" w:sz="0" w:space="0" w:color="auto"/>
            <w:bottom w:val="none" w:sz="0" w:space="0" w:color="auto"/>
            <w:right w:val="none" w:sz="0" w:space="0" w:color="auto"/>
          </w:divBdr>
          <w:divsChild>
            <w:div w:id="98916465">
              <w:marLeft w:val="0"/>
              <w:marRight w:val="0"/>
              <w:marTop w:val="0"/>
              <w:marBottom w:val="0"/>
              <w:divBdr>
                <w:top w:val="none" w:sz="0" w:space="0" w:color="auto"/>
                <w:left w:val="none" w:sz="0" w:space="0" w:color="auto"/>
                <w:bottom w:val="none" w:sz="0" w:space="0" w:color="auto"/>
                <w:right w:val="none" w:sz="0" w:space="0" w:color="auto"/>
              </w:divBdr>
            </w:div>
            <w:div w:id="498081782">
              <w:marLeft w:val="0"/>
              <w:marRight w:val="0"/>
              <w:marTop w:val="0"/>
              <w:marBottom w:val="0"/>
              <w:divBdr>
                <w:top w:val="none" w:sz="0" w:space="0" w:color="auto"/>
                <w:left w:val="none" w:sz="0" w:space="0" w:color="auto"/>
                <w:bottom w:val="none" w:sz="0" w:space="0" w:color="auto"/>
                <w:right w:val="none" w:sz="0" w:space="0" w:color="auto"/>
              </w:divBdr>
            </w:div>
            <w:div w:id="793450648">
              <w:marLeft w:val="0"/>
              <w:marRight w:val="0"/>
              <w:marTop w:val="0"/>
              <w:marBottom w:val="0"/>
              <w:divBdr>
                <w:top w:val="none" w:sz="0" w:space="0" w:color="auto"/>
                <w:left w:val="none" w:sz="0" w:space="0" w:color="auto"/>
                <w:bottom w:val="none" w:sz="0" w:space="0" w:color="auto"/>
                <w:right w:val="none" w:sz="0" w:space="0" w:color="auto"/>
              </w:divBdr>
            </w:div>
            <w:div w:id="987974263">
              <w:marLeft w:val="0"/>
              <w:marRight w:val="0"/>
              <w:marTop w:val="0"/>
              <w:marBottom w:val="0"/>
              <w:divBdr>
                <w:top w:val="none" w:sz="0" w:space="0" w:color="auto"/>
                <w:left w:val="none" w:sz="0" w:space="0" w:color="auto"/>
                <w:bottom w:val="none" w:sz="0" w:space="0" w:color="auto"/>
                <w:right w:val="none" w:sz="0" w:space="0" w:color="auto"/>
              </w:divBdr>
            </w:div>
            <w:div w:id="1257598460">
              <w:marLeft w:val="0"/>
              <w:marRight w:val="0"/>
              <w:marTop w:val="0"/>
              <w:marBottom w:val="0"/>
              <w:divBdr>
                <w:top w:val="none" w:sz="0" w:space="0" w:color="auto"/>
                <w:left w:val="none" w:sz="0" w:space="0" w:color="auto"/>
                <w:bottom w:val="none" w:sz="0" w:space="0" w:color="auto"/>
                <w:right w:val="none" w:sz="0" w:space="0" w:color="auto"/>
              </w:divBdr>
            </w:div>
            <w:div w:id="2004240203">
              <w:marLeft w:val="0"/>
              <w:marRight w:val="0"/>
              <w:marTop w:val="0"/>
              <w:marBottom w:val="0"/>
              <w:divBdr>
                <w:top w:val="none" w:sz="0" w:space="0" w:color="auto"/>
                <w:left w:val="none" w:sz="0" w:space="0" w:color="auto"/>
                <w:bottom w:val="none" w:sz="0" w:space="0" w:color="auto"/>
                <w:right w:val="none" w:sz="0" w:space="0" w:color="auto"/>
              </w:divBdr>
            </w:div>
            <w:div w:id="2014380799">
              <w:marLeft w:val="0"/>
              <w:marRight w:val="0"/>
              <w:marTop w:val="0"/>
              <w:marBottom w:val="0"/>
              <w:divBdr>
                <w:top w:val="none" w:sz="0" w:space="0" w:color="auto"/>
                <w:left w:val="none" w:sz="0" w:space="0" w:color="auto"/>
                <w:bottom w:val="none" w:sz="0" w:space="0" w:color="auto"/>
                <w:right w:val="none" w:sz="0" w:space="0" w:color="auto"/>
              </w:divBdr>
            </w:div>
            <w:div w:id="208352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7583447">
      <w:bodyDiv w:val="1"/>
      <w:marLeft w:val="0"/>
      <w:marRight w:val="0"/>
      <w:marTop w:val="0"/>
      <w:marBottom w:val="0"/>
      <w:divBdr>
        <w:top w:val="none" w:sz="0" w:space="0" w:color="auto"/>
        <w:left w:val="none" w:sz="0" w:space="0" w:color="auto"/>
        <w:bottom w:val="none" w:sz="0" w:space="0" w:color="auto"/>
        <w:right w:val="none" w:sz="0" w:space="0" w:color="auto"/>
      </w:divBdr>
      <w:divsChild>
        <w:div w:id="207298628">
          <w:marLeft w:val="0"/>
          <w:marRight w:val="0"/>
          <w:marTop w:val="0"/>
          <w:marBottom w:val="0"/>
          <w:divBdr>
            <w:top w:val="none" w:sz="0" w:space="0" w:color="auto"/>
            <w:left w:val="none" w:sz="0" w:space="0" w:color="auto"/>
            <w:bottom w:val="none" w:sz="0" w:space="0" w:color="auto"/>
            <w:right w:val="none" w:sz="0" w:space="0" w:color="auto"/>
          </w:divBdr>
        </w:div>
      </w:divsChild>
    </w:div>
    <w:div w:id="1413307947">
      <w:bodyDiv w:val="1"/>
      <w:marLeft w:val="0"/>
      <w:marRight w:val="0"/>
      <w:marTop w:val="0"/>
      <w:marBottom w:val="0"/>
      <w:divBdr>
        <w:top w:val="none" w:sz="0" w:space="0" w:color="auto"/>
        <w:left w:val="none" w:sz="0" w:space="0" w:color="auto"/>
        <w:bottom w:val="none" w:sz="0" w:space="0" w:color="auto"/>
        <w:right w:val="none" w:sz="0" w:space="0" w:color="auto"/>
      </w:divBdr>
      <w:divsChild>
        <w:div w:id="338701918">
          <w:marLeft w:val="0"/>
          <w:marRight w:val="0"/>
          <w:marTop w:val="0"/>
          <w:marBottom w:val="0"/>
          <w:divBdr>
            <w:top w:val="none" w:sz="0" w:space="0" w:color="auto"/>
            <w:left w:val="none" w:sz="0" w:space="0" w:color="auto"/>
            <w:bottom w:val="none" w:sz="0" w:space="0" w:color="auto"/>
            <w:right w:val="none" w:sz="0" w:space="0" w:color="auto"/>
          </w:divBdr>
          <w:divsChild>
            <w:div w:id="249042281">
              <w:marLeft w:val="0"/>
              <w:marRight w:val="0"/>
              <w:marTop w:val="0"/>
              <w:marBottom w:val="0"/>
              <w:divBdr>
                <w:top w:val="none" w:sz="0" w:space="0" w:color="auto"/>
                <w:left w:val="none" w:sz="0" w:space="0" w:color="auto"/>
                <w:bottom w:val="none" w:sz="0" w:space="0" w:color="auto"/>
                <w:right w:val="none" w:sz="0" w:space="0" w:color="auto"/>
              </w:divBdr>
            </w:div>
            <w:div w:id="560753497">
              <w:marLeft w:val="0"/>
              <w:marRight w:val="0"/>
              <w:marTop w:val="0"/>
              <w:marBottom w:val="0"/>
              <w:divBdr>
                <w:top w:val="none" w:sz="0" w:space="0" w:color="auto"/>
                <w:left w:val="none" w:sz="0" w:space="0" w:color="auto"/>
                <w:bottom w:val="none" w:sz="0" w:space="0" w:color="auto"/>
                <w:right w:val="none" w:sz="0" w:space="0" w:color="auto"/>
              </w:divBdr>
            </w:div>
            <w:div w:id="601452807">
              <w:marLeft w:val="0"/>
              <w:marRight w:val="0"/>
              <w:marTop w:val="0"/>
              <w:marBottom w:val="0"/>
              <w:divBdr>
                <w:top w:val="none" w:sz="0" w:space="0" w:color="auto"/>
                <w:left w:val="none" w:sz="0" w:space="0" w:color="auto"/>
                <w:bottom w:val="none" w:sz="0" w:space="0" w:color="auto"/>
                <w:right w:val="none" w:sz="0" w:space="0" w:color="auto"/>
              </w:divBdr>
            </w:div>
            <w:div w:id="634995133">
              <w:marLeft w:val="0"/>
              <w:marRight w:val="0"/>
              <w:marTop w:val="0"/>
              <w:marBottom w:val="0"/>
              <w:divBdr>
                <w:top w:val="none" w:sz="0" w:space="0" w:color="auto"/>
                <w:left w:val="none" w:sz="0" w:space="0" w:color="auto"/>
                <w:bottom w:val="none" w:sz="0" w:space="0" w:color="auto"/>
                <w:right w:val="none" w:sz="0" w:space="0" w:color="auto"/>
              </w:divBdr>
            </w:div>
            <w:div w:id="819662648">
              <w:marLeft w:val="0"/>
              <w:marRight w:val="0"/>
              <w:marTop w:val="0"/>
              <w:marBottom w:val="0"/>
              <w:divBdr>
                <w:top w:val="none" w:sz="0" w:space="0" w:color="auto"/>
                <w:left w:val="none" w:sz="0" w:space="0" w:color="auto"/>
                <w:bottom w:val="none" w:sz="0" w:space="0" w:color="auto"/>
                <w:right w:val="none" w:sz="0" w:space="0" w:color="auto"/>
              </w:divBdr>
            </w:div>
            <w:div w:id="1083604247">
              <w:marLeft w:val="0"/>
              <w:marRight w:val="0"/>
              <w:marTop w:val="0"/>
              <w:marBottom w:val="0"/>
              <w:divBdr>
                <w:top w:val="none" w:sz="0" w:space="0" w:color="auto"/>
                <w:left w:val="none" w:sz="0" w:space="0" w:color="auto"/>
                <w:bottom w:val="none" w:sz="0" w:space="0" w:color="auto"/>
                <w:right w:val="none" w:sz="0" w:space="0" w:color="auto"/>
              </w:divBdr>
            </w:div>
            <w:div w:id="1283733021">
              <w:marLeft w:val="0"/>
              <w:marRight w:val="0"/>
              <w:marTop w:val="0"/>
              <w:marBottom w:val="0"/>
              <w:divBdr>
                <w:top w:val="none" w:sz="0" w:space="0" w:color="auto"/>
                <w:left w:val="none" w:sz="0" w:space="0" w:color="auto"/>
                <w:bottom w:val="none" w:sz="0" w:space="0" w:color="auto"/>
                <w:right w:val="none" w:sz="0" w:space="0" w:color="auto"/>
              </w:divBdr>
            </w:div>
            <w:div w:id="1310135889">
              <w:marLeft w:val="0"/>
              <w:marRight w:val="0"/>
              <w:marTop w:val="0"/>
              <w:marBottom w:val="0"/>
              <w:divBdr>
                <w:top w:val="none" w:sz="0" w:space="0" w:color="auto"/>
                <w:left w:val="none" w:sz="0" w:space="0" w:color="auto"/>
                <w:bottom w:val="none" w:sz="0" w:space="0" w:color="auto"/>
                <w:right w:val="none" w:sz="0" w:space="0" w:color="auto"/>
              </w:divBdr>
            </w:div>
            <w:div w:id="1771849180">
              <w:marLeft w:val="0"/>
              <w:marRight w:val="0"/>
              <w:marTop w:val="0"/>
              <w:marBottom w:val="0"/>
              <w:divBdr>
                <w:top w:val="none" w:sz="0" w:space="0" w:color="auto"/>
                <w:left w:val="none" w:sz="0" w:space="0" w:color="auto"/>
                <w:bottom w:val="none" w:sz="0" w:space="0" w:color="auto"/>
                <w:right w:val="none" w:sz="0" w:space="0" w:color="auto"/>
              </w:divBdr>
            </w:div>
            <w:div w:id="1831479709">
              <w:marLeft w:val="0"/>
              <w:marRight w:val="0"/>
              <w:marTop w:val="0"/>
              <w:marBottom w:val="0"/>
              <w:divBdr>
                <w:top w:val="none" w:sz="0" w:space="0" w:color="auto"/>
                <w:left w:val="none" w:sz="0" w:space="0" w:color="auto"/>
                <w:bottom w:val="none" w:sz="0" w:space="0" w:color="auto"/>
                <w:right w:val="none" w:sz="0" w:space="0" w:color="auto"/>
              </w:divBdr>
            </w:div>
            <w:div w:id="1982541438">
              <w:marLeft w:val="0"/>
              <w:marRight w:val="0"/>
              <w:marTop w:val="0"/>
              <w:marBottom w:val="0"/>
              <w:divBdr>
                <w:top w:val="none" w:sz="0" w:space="0" w:color="auto"/>
                <w:left w:val="none" w:sz="0" w:space="0" w:color="auto"/>
                <w:bottom w:val="none" w:sz="0" w:space="0" w:color="auto"/>
                <w:right w:val="none" w:sz="0" w:space="0" w:color="auto"/>
              </w:divBdr>
            </w:div>
            <w:div w:id="2068261836">
              <w:marLeft w:val="0"/>
              <w:marRight w:val="0"/>
              <w:marTop w:val="0"/>
              <w:marBottom w:val="0"/>
              <w:divBdr>
                <w:top w:val="none" w:sz="0" w:space="0" w:color="auto"/>
                <w:left w:val="none" w:sz="0" w:space="0" w:color="auto"/>
                <w:bottom w:val="none" w:sz="0" w:space="0" w:color="auto"/>
                <w:right w:val="none" w:sz="0" w:space="0" w:color="auto"/>
              </w:divBdr>
            </w:div>
            <w:div w:id="2122605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4955134">
      <w:bodyDiv w:val="1"/>
      <w:marLeft w:val="0"/>
      <w:marRight w:val="0"/>
      <w:marTop w:val="0"/>
      <w:marBottom w:val="0"/>
      <w:divBdr>
        <w:top w:val="none" w:sz="0" w:space="0" w:color="auto"/>
        <w:left w:val="none" w:sz="0" w:space="0" w:color="auto"/>
        <w:bottom w:val="none" w:sz="0" w:space="0" w:color="auto"/>
        <w:right w:val="none" w:sz="0" w:space="0" w:color="auto"/>
      </w:divBdr>
      <w:divsChild>
        <w:div w:id="1887333202">
          <w:marLeft w:val="0"/>
          <w:marRight w:val="0"/>
          <w:marTop w:val="0"/>
          <w:marBottom w:val="0"/>
          <w:divBdr>
            <w:top w:val="none" w:sz="0" w:space="0" w:color="auto"/>
            <w:left w:val="none" w:sz="0" w:space="0" w:color="auto"/>
            <w:bottom w:val="none" w:sz="0" w:space="0" w:color="auto"/>
            <w:right w:val="none" w:sz="0" w:space="0" w:color="auto"/>
          </w:divBdr>
        </w:div>
      </w:divsChild>
    </w:div>
    <w:div w:id="1581520269">
      <w:bodyDiv w:val="1"/>
      <w:marLeft w:val="0"/>
      <w:marRight w:val="0"/>
      <w:marTop w:val="0"/>
      <w:marBottom w:val="0"/>
      <w:divBdr>
        <w:top w:val="none" w:sz="0" w:space="0" w:color="auto"/>
        <w:left w:val="none" w:sz="0" w:space="0" w:color="auto"/>
        <w:bottom w:val="none" w:sz="0" w:space="0" w:color="auto"/>
        <w:right w:val="none" w:sz="0" w:space="0" w:color="auto"/>
      </w:divBdr>
      <w:divsChild>
        <w:div w:id="886650836">
          <w:marLeft w:val="0"/>
          <w:marRight w:val="0"/>
          <w:marTop w:val="0"/>
          <w:marBottom w:val="0"/>
          <w:divBdr>
            <w:top w:val="none" w:sz="0" w:space="0" w:color="auto"/>
            <w:left w:val="none" w:sz="0" w:space="0" w:color="auto"/>
            <w:bottom w:val="none" w:sz="0" w:space="0" w:color="auto"/>
            <w:right w:val="none" w:sz="0" w:space="0" w:color="auto"/>
          </w:divBdr>
          <w:divsChild>
            <w:div w:id="92362226">
              <w:marLeft w:val="0"/>
              <w:marRight w:val="0"/>
              <w:marTop w:val="0"/>
              <w:marBottom w:val="0"/>
              <w:divBdr>
                <w:top w:val="none" w:sz="0" w:space="0" w:color="auto"/>
                <w:left w:val="none" w:sz="0" w:space="0" w:color="auto"/>
                <w:bottom w:val="none" w:sz="0" w:space="0" w:color="auto"/>
                <w:right w:val="none" w:sz="0" w:space="0" w:color="auto"/>
              </w:divBdr>
              <w:divsChild>
                <w:div w:id="165439018">
                  <w:marLeft w:val="0"/>
                  <w:marRight w:val="0"/>
                  <w:marTop w:val="0"/>
                  <w:marBottom w:val="0"/>
                  <w:divBdr>
                    <w:top w:val="none" w:sz="0" w:space="0" w:color="auto"/>
                    <w:left w:val="none" w:sz="0" w:space="0" w:color="auto"/>
                    <w:bottom w:val="none" w:sz="0" w:space="0" w:color="auto"/>
                    <w:right w:val="none" w:sz="0" w:space="0" w:color="auto"/>
                  </w:divBdr>
                  <w:divsChild>
                    <w:div w:id="867329058">
                      <w:marLeft w:val="0"/>
                      <w:marRight w:val="0"/>
                      <w:marTop w:val="0"/>
                      <w:marBottom w:val="0"/>
                      <w:divBdr>
                        <w:top w:val="single" w:sz="12" w:space="0" w:color="FFFFFF"/>
                        <w:left w:val="none" w:sz="0" w:space="0" w:color="auto"/>
                        <w:bottom w:val="none" w:sz="0" w:space="0" w:color="auto"/>
                        <w:right w:val="none" w:sz="0" w:space="0" w:color="auto"/>
                      </w:divBdr>
                      <w:divsChild>
                        <w:div w:id="190378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856574">
      <w:bodyDiv w:val="1"/>
      <w:marLeft w:val="0"/>
      <w:marRight w:val="0"/>
      <w:marTop w:val="0"/>
      <w:marBottom w:val="0"/>
      <w:divBdr>
        <w:top w:val="none" w:sz="0" w:space="0" w:color="auto"/>
        <w:left w:val="none" w:sz="0" w:space="0" w:color="auto"/>
        <w:bottom w:val="none" w:sz="0" w:space="0" w:color="auto"/>
        <w:right w:val="none" w:sz="0" w:space="0" w:color="auto"/>
      </w:divBdr>
      <w:divsChild>
        <w:div w:id="1254128061">
          <w:marLeft w:val="0"/>
          <w:marRight w:val="0"/>
          <w:marTop w:val="0"/>
          <w:marBottom w:val="0"/>
          <w:divBdr>
            <w:top w:val="none" w:sz="0" w:space="0" w:color="auto"/>
            <w:left w:val="none" w:sz="0" w:space="0" w:color="auto"/>
            <w:bottom w:val="none" w:sz="0" w:space="0" w:color="auto"/>
            <w:right w:val="none" w:sz="0" w:space="0" w:color="auto"/>
          </w:divBdr>
        </w:div>
      </w:divsChild>
    </w:div>
    <w:div w:id="1646856723">
      <w:bodyDiv w:val="1"/>
      <w:marLeft w:val="0"/>
      <w:marRight w:val="0"/>
      <w:marTop w:val="0"/>
      <w:marBottom w:val="0"/>
      <w:divBdr>
        <w:top w:val="none" w:sz="0" w:space="0" w:color="auto"/>
        <w:left w:val="none" w:sz="0" w:space="0" w:color="auto"/>
        <w:bottom w:val="none" w:sz="0" w:space="0" w:color="auto"/>
        <w:right w:val="none" w:sz="0" w:space="0" w:color="auto"/>
      </w:divBdr>
    </w:div>
    <w:div w:id="1731612641">
      <w:bodyDiv w:val="1"/>
      <w:marLeft w:val="0"/>
      <w:marRight w:val="0"/>
      <w:marTop w:val="0"/>
      <w:marBottom w:val="0"/>
      <w:divBdr>
        <w:top w:val="none" w:sz="0" w:space="0" w:color="auto"/>
        <w:left w:val="none" w:sz="0" w:space="0" w:color="auto"/>
        <w:bottom w:val="none" w:sz="0" w:space="0" w:color="auto"/>
        <w:right w:val="none" w:sz="0" w:space="0" w:color="auto"/>
      </w:divBdr>
    </w:div>
    <w:div w:id="1791975617">
      <w:bodyDiv w:val="1"/>
      <w:marLeft w:val="0"/>
      <w:marRight w:val="0"/>
      <w:marTop w:val="0"/>
      <w:marBottom w:val="0"/>
      <w:divBdr>
        <w:top w:val="none" w:sz="0" w:space="0" w:color="auto"/>
        <w:left w:val="none" w:sz="0" w:space="0" w:color="auto"/>
        <w:bottom w:val="none" w:sz="0" w:space="0" w:color="auto"/>
        <w:right w:val="none" w:sz="0" w:space="0" w:color="auto"/>
      </w:divBdr>
      <w:divsChild>
        <w:div w:id="742873357">
          <w:marLeft w:val="0"/>
          <w:marRight w:val="0"/>
          <w:marTop w:val="0"/>
          <w:marBottom w:val="0"/>
          <w:divBdr>
            <w:top w:val="none" w:sz="0" w:space="0" w:color="auto"/>
            <w:left w:val="none" w:sz="0" w:space="0" w:color="auto"/>
            <w:bottom w:val="none" w:sz="0" w:space="0" w:color="auto"/>
            <w:right w:val="none" w:sz="0" w:space="0" w:color="auto"/>
          </w:divBdr>
          <w:divsChild>
            <w:div w:id="113184066">
              <w:marLeft w:val="0"/>
              <w:marRight w:val="0"/>
              <w:marTop w:val="0"/>
              <w:marBottom w:val="0"/>
              <w:divBdr>
                <w:top w:val="none" w:sz="0" w:space="0" w:color="auto"/>
                <w:left w:val="none" w:sz="0" w:space="0" w:color="auto"/>
                <w:bottom w:val="none" w:sz="0" w:space="0" w:color="auto"/>
                <w:right w:val="none" w:sz="0" w:space="0" w:color="auto"/>
              </w:divBdr>
            </w:div>
            <w:div w:id="708411110">
              <w:marLeft w:val="0"/>
              <w:marRight w:val="0"/>
              <w:marTop w:val="0"/>
              <w:marBottom w:val="0"/>
              <w:divBdr>
                <w:top w:val="none" w:sz="0" w:space="0" w:color="auto"/>
                <w:left w:val="none" w:sz="0" w:space="0" w:color="auto"/>
                <w:bottom w:val="none" w:sz="0" w:space="0" w:color="auto"/>
                <w:right w:val="none" w:sz="0" w:space="0" w:color="auto"/>
              </w:divBdr>
            </w:div>
            <w:div w:id="840239194">
              <w:marLeft w:val="0"/>
              <w:marRight w:val="0"/>
              <w:marTop w:val="0"/>
              <w:marBottom w:val="0"/>
              <w:divBdr>
                <w:top w:val="none" w:sz="0" w:space="0" w:color="auto"/>
                <w:left w:val="none" w:sz="0" w:space="0" w:color="auto"/>
                <w:bottom w:val="none" w:sz="0" w:space="0" w:color="auto"/>
                <w:right w:val="none" w:sz="0" w:space="0" w:color="auto"/>
              </w:divBdr>
            </w:div>
            <w:div w:id="1144662995">
              <w:marLeft w:val="0"/>
              <w:marRight w:val="0"/>
              <w:marTop w:val="0"/>
              <w:marBottom w:val="0"/>
              <w:divBdr>
                <w:top w:val="none" w:sz="0" w:space="0" w:color="auto"/>
                <w:left w:val="none" w:sz="0" w:space="0" w:color="auto"/>
                <w:bottom w:val="none" w:sz="0" w:space="0" w:color="auto"/>
                <w:right w:val="none" w:sz="0" w:space="0" w:color="auto"/>
              </w:divBdr>
            </w:div>
            <w:div w:id="1312784276">
              <w:marLeft w:val="0"/>
              <w:marRight w:val="0"/>
              <w:marTop w:val="0"/>
              <w:marBottom w:val="0"/>
              <w:divBdr>
                <w:top w:val="none" w:sz="0" w:space="0" w:color="auto"/>
                <w:left w:val="none" w:sz="0" w:space="0" w:color="auto"/>
                <w:bottom w:val="none" w:sz="0" w:space="0" w:color="auto"/>
                <w:right w:val="none" w:sz="0" w:space="0" w:color="auto"/>
              </w:divBdr>
            </w:div>
            <w:div w:id="1367827345">
              <w:marLeft w:val="0"/>
              <w:marRight w:val="0"/>
              <w:marTop w:val="0"/>
              <w:marBottom w:val="0"/>
              <w:divBdr>
                <w:top w:val="none" w:sz="0" w:space="0" w:color="auto"/>
                <w:left w:val="none" w:sz="0" w:space="0" w:color="auto"/>
                <w:bottom w:val="none" w:sz="0" w:space="0" w:color="auto"/>
                <w:right w:val="none" w:sz="0" w:space="0" w:color="auto"/>
              </w:divBdr>
            </w:div>
            <w:div w:id="1508137972">
              <w:marLeft w:val="0"/>
              <w:marRight w:val="0"/>
              <w:marTop w:val="0"/>
              <w:marBottom w:val="0"/>
              <w:divBdr>
                <w:top w:val="none" w:sz="0" w:space="0" w:color="auto"/>
                <w:left w:val="none" w:sz="0" w:space="0" w:color="auto"/>
                <w:bottom w:val="none" w:sz="0" w:space="0" w:color="auto"/>
                <w:right w:val="none" w:sz="0" w:space="0" w:color="auto"/>
              </w:divBdr>
            </w:div>
            <w:div w:id="1816725733">
              <w:marLeft w:val="0"/>
              <w:marRight w:val="0"/>
              <w:marTop w:val="0"/>
              <w:marBottom w:val="0"/>
              <w:divBdr>
                <w:top w:val="none" w:sz="0" w:space="0" w:color="auto"/>
                <w:left w:val="none" w:sz="0" w:space="0" w:color="auto"/>
                <w:bottom w:val="none" w:sz="0" w:space="0" w:color="auto"/>
                <w:right w:val="none" w:sz="0" w:space="0" w:color="auto"/>
              </w:divBdr>
            </w:div>
            <w:div w:id="1820882420">
              <w:marLeft w:val="0"/>
              <w:marRight w:val="0"/>
              <w:marTop w:val="0"/>
              <w:marBottom w:val="0"/>
              <w:divBdr>
                <w:top w:val="none" w:sz="0" w:space="0" w:color="auto"/>
                <w:left w:val="none" w:sz="0" w:space="0" w:color="auto"/>
                <w:bottom w:val="none" w:sz="0" w:space="0" w:color="auto"/>
                <w:right w:val="none" w:sz="0" w:space="0" w:color="auto"/>
              </w:divBdr>
            </w:div>
            <w:div w:id="1945066643">
              <w:marLeft w:val="0"/>
              <w:marRight w:val="0"/>
              <w:marTop w:val="0"/>
              <w:marBottom w:val="0"/>
              <w:divBdr>
                <w:top w:val="none" w:sz="0" w:space="0" w:color="auto"/>
                <w:left w:val="none" w:sz="0" w:space="0" w:color="auto"/>
                <w:bottom w:val="none" w:sz="0" w:space="0" w:color="auto"/>
                <w:right w:val="none" w:sz="0" w:space="0" w:color="auto"/>
              </w:divBdr>
            </w:div>
            <w:div w:id="196938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566454">
      <w:bodyDiv w:val="1"/>
      <w:marLeft w:val="0"/>
      <w:marRight w:val="0"/>
      <w:marTop w:val="0"/>
      <w:marBottom w:val="0"/>
      <w:divBdr>
        <w:top w:val="none" w:sz="0" w:space="0" w:color="auto"/>
        <w:left w:val="none" w:sz="0" w:space="0" w:color="auto"/>
        <w:bottom w:val="none" w:sz="0" w:space="0" w:color="auto"/>
        <w:right w:val="none" w:sz="0" w:space="0" w:color="auto"/>
      </w:divBdr>
      <w:divsChild>
        <w:div w:id="1757704129">
          <w:marLeft w:val="0"/>
          <w:marRight w:val="0"/>
          <w:marTop w:val="0"/>
          <w:marBottom w:val="0"/>
          <w:divBdr>
            <w:top w:val="none" w:sz="0" w:space="0" w:color="auto"/>
            <w:left w:val="none" w:sz="0" w:space="0" w:color="auto"/>
            <w:bottom w:val="none" w:sz="0" w:space="0" w:color="auto"/>
            <w:right w:val="none" w:sz="0" w:space="0" w:color="auto"/>
          </w:divBdr>
          <w:divsChild>
            <w:div w:id="418255411">
              <w:marLeft w:val="0"/>
              <w:marRight w:val="0"/>
              <w:marTop w:val="0"/>
              <w:marBottom w:val="0"/>
              <w:divBdr>
                <w:top w:val="none" w:sz="0" w:space="0" w:color="auto"/>
                <w:left w:val="none" w:sz="0" w:space="0" w:color="auto"/>
                <w:bottom w:val="none" w:sz="0" w:space="0" w:color="auto"/>
                <w:right w:val="none" w:sz="0" w:space="0" w:color="auto"/>
              </w:divBdr>
            </w:div>
            <w:div w:id="723673858">
              <w:marLeft w:val="0"/>
              <w:marRight w:val="0"/>
              <w:marTop w:val="0"/>
              <w:marBottom w:val="0"/>
              <w:divBdr>
                <w:top w:val="none" w:sz="0" w:space="0" w:color="auto"/>
                <w:left w:val="none" w:sz="0" w:space="0" w:color="auto"/>
                <w:bottom w:val="none" w:sz="0" w:space="0" w:color="auto"/>
                <w:right w:val="none" w:sz="0" w:space="0" w:color="auto"/>
              </w:divBdr>
            </w:div>
            <w:div w:id="940144601">
              <w:marLeft w:val="0"/>
              <w:marRight w:val="0"/>
              <w:marTop w:val="0"/>
              <w:marBottom w:val="0"/>
              <w:divBdr>
                <w:top w:val="none" w:sz="0" w:space="0" w:color="auto"/>
                <w:left w:val="none" w:sz="0" w:space="0" w:color="auto"/>
                <w:bottom w:val="none" w:sz="0" w:space="0" w:color="auto"/>
                <w:right w:val="none" w:sz="0" w:space="0" w:color="auto"/>
              </w:divBdr>
            </w:div>
            <w:div w:id="953942461">
              <w:marLeft w:val="0"/>
              <w:marRight w:val="0"/>
              <w:marTop w:val="0"/>
              <w:marBottom w:val="0"/>
              <w:divBdr>
                <w:top w:val="none" w:sz="0" w:space="0" w:color="auto"/>
                <w:left w:val="none" w:sz="0" w:space="0" w:color="auto"/>
                <w:bottom w:val="none" w:sz="0" w:space="0" w:color="auto"/>
                <w:right w:val="none" w:sz="0" w:space="0" w:color="auto"/>
              </w:divBdr>
            </w:div>
            <w:div w:id="1148128133">
              <w:marLeft w:val="0"/>
              <w:marRight w:val="0"/>
              <w:marTop w:val="0"/>
              <w:marBottom w:val="0"/>
              <w:divBdr>
                <w:top w:val="none" w:sz="0" w:space="0" w:color="auto"/>
                <w:left w:val="none" w:sz="0" w:space="0" w:color="auto"/>
                <w:bottom w:val="none" w:sz="0" w:space="0" w:color="auto"/>
                <w:right w:val="none" w:sz="0" w:space="0" w:color="auto"/>
              </w:divBdr>
            </w:div>
            <w:div w:id="1227953193">
              <w:marLeft w:val="0"/>
              <w:marRight w:val="0"/>
              <w:marTop w:val="0"/>
              <w:marBottom w:val="0"/>
              <w:divBdr>
                <w:top w:val="none" w:sz="0" w:space="0" w:color="auto"/>
                <w:left w:val="none" w:sz="0" w:space="0" w:color="auto"/>
                <w:bottom w:val="none" w:sz="0" w:space="0" w:color="auto"/>
                <w:right w:val="none" w:sz="0" w:space="0" w:color="auto"/>
              </w:divBdr>
            </w:div>
            <w:div w:id="1313558782">
              <w:marLeft w:val="0"/>
              <w:marRight w:val="0"/>
              <w:marTop w:val="0"/>
              <w:marBottom w:val="0"/>
              <w:divBdr>
                <w:top w:val="none" w:sz="0" w:space="0" w:color="auto"/>
                <w:left w:val="none" w:sz="0" w:space="0" w:color="auto"/>
                <w:bottom w:val="none" w:sz="0" w:space="0" w:color="auto"/>
                <w:right w:val="none" w:sz="0" w:space="0" w:color="auto"/>
              </w:divBdr>
            </w:div>
            <w:div w:id="1484085865">
              <w:marLeft w:val="0"/>
              <w:marRight w:val="0"/>
              <w:marTop w:val="0"/>
              <w:marBottom w:val="0"/>
              <w:divBdr>
                <w:top w:val="none" w:sz="0" w:space="0" w:color="auto"/>
                <w:left w:val="none" w:sz="0" w:space="0" w:color="auto"/>
                <w:bottom w:val="none" w:sz="0" w:space="0" w:color="auto"/>
                <w:right w:val="none" w:sz="0" w:space="0" w:color="auto"/>
              </w:divBdr>
            </w:div>
            <w:div w:id="1515874900">
              <w:marLeft w:val="0"/>
              <w:marRight w:val="0"/>
              <w:marTop w:val="0"/>
              <w:marBottom w:val="0"/>
              <w:divBdr>
                <w:top w:val="none" w:sz="0" w:space="0" w:color="auto"/>
                <w:left w:val="none" w:sz="0" w:space="0" w:color="auto"/>
                <w:bottom w:val="none" w:sz="0" w:space="0" w:color="auto"/>
                <w:right w:val="none" w:sz="0" w:space="0" w:color="auto"/>
              </w:divBdr>
            </w:div>
            <w:div w:id="1589340780">
              <w:marLeft w:val="0"/>
              <w:marRight w:val="0"/>
              <w:marTop w:val="0"/>
              <w:marBottom w:val="0"/>
              <w:divBdr>
                <w:top w:val="none" w:sz="0" w:space="0" w:color="auto"/>
                <w:left w:val="none" w:sz="0" w:space="0" w:color="auto"/>
                <w:bottom w:val="none" w:sz="0" w:space="0" w:color="auto"/>
                <w:right w:val="none" w:sz="0" w:space="0" w:color="auto"/>
              </w:divBdr>
            </w:div>
            <w:div w:id="1786996197">
              <w:marLeft w:val="0"/>
              <w:marRight w:val="0"/>
              <w:marTop w:val="0"/>
              <w:marBottom w:val="0"/>
              <w:divBdr>
                <w:top w:val="none" w:sz="0" w:space="0" w:color="auto"/>
                <w:left w:val="none" w:sz="0" w:space="0" w:color="auto"/>
                <w:bottom w:val="none" w:sz="0" w:space="0" w:color="auto"/>
                <w:right w:val="none" w:sz="0" w:space="0" w:color="auto"/>
              </w:divBdr>
            </w:div>
            <w:div w:id="1844470309">
              <w:marLeft w:val="0"/>
              <w:marRight w:val="0"/>
              <w:marTop w:val="0"/>
              <w:marBottom w:val="0"/>
              <w:divBdr>
                <w:top w:val="none" w:sz="0" w:space="0" w:color="auto"/>
                <w:left w:val="none" w:sz="0" w:space="0" w:color="auto"/>
                <w:bottom w:val="none" w:sz="0" w:space="0" w:color="auto"/>
                <w:right w:val="none" w:sz="0" w:space="0" w:color="auto"/>
              </w:divBdr>
            </w:div>
            <w:div w:id="1962375282">
              <w:marLeft w:val="0"/>
              <w:marRight w:val="0"/>
              <w:marTop w:val="0"/>
              <w:marBottom w:val="0"/>
              <w:divBdr>
                <w:top w:val="none" w:sz="0" w:space="0" w:color="auto"/>
                <w:left w:val="none" w:sz="0" w:space="0" w:color="auto"/>
                <w:bottom w:val="none" w:sz="0" w:space="0" w:color="auto"/>
                <w:right w:val="none" w:sz="0" w:space="0" w:color="auto"/>
              </w:divBdr>
            </w:div>
            <w:div w:id="1974213596">
              <w:marLeft w:val="0"/>
              <w:marRight w:val="0"/>
              <w:marTop w:val="0"/>
              <w:marBottom w:val="0"/>
              <w:divBdr>
                <w:top w:val="none" w:sz="0" w:space="0" w:color="auto"/>
                <w:left w:val="none" w:sz="0" w:space="0" w:color="auto"/>
                <w:bottom w:val="none" w:sz="0" w:space="0" w:color="auto"/>
                <w:right w:val="none" w:sz="0" w:space="0" w:color="auto"/>
              </w:divBdr>
            </w:div>
            <w:div w:id="201067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798273">
      <w:bodyDiv w:val="1"/>
      <w:marLeft w:val="0"/>
      <w:marRight w:val="0"/>
      <w:marTop w:val="0"/>
      <w:marBottom w:val="0"/>
      <w:divBdr>
        <w:top w:val="none" w:sz="0" w:space="0" w:color="auto"/>
        <w:left w:val="none" w:sz="0" w:space="0" w:color="auto"/>
        <w:bottom w:val="none" w:sz="0" w:space="0" w:color="auto"/>
        <w:right w:val="none" w:sz="0" w:space="0" w:color="auto"/>
      </w:divBdr>
    </w:div>
    <w:div w:id="1987078891">
      <w:bodyDiv w:val="1"/>
      <w:marLeft w:val="0"/>
      <w:marRight w:val="0"/>
      <w:marTop w:val="0"/>
      <w:marBottom w:val="0"/>
      <w:divBdr>
        <w:top w:val="none" w:sz="0" w:space="0" w:color="auto"/>
        <w:left w:val="none" w:sz="0" w:space="0" w:color="auto"/>
        <w:bottom w:val="none" w:sz="0" w:space="0" w:color="auto"/>
        <w:right w:val="none" w:sz="0" w:space="0" w:color="auto"/>
      </w:divBdr>
      <w:divsChild>
        <w:div w:id="1523350887">
          <w:marLeft w:val="0"/>
          <w:marRight w:val="0"/>
          <w:marTop w:val="0"/>
          <w:marBottom w:val="0"/>
          <w:divBdr>
            <w:top w:val="none" w:sz="0" w:space="0" w:color="auto"/>
            <w:left w:val="none" w:sz="0" w:space="0" w:color="auto"/>
            <w:bottom w:val="none" w:sz="0" w:space="0" w:color="auto"/>
            <w:right w:val="none" w:sz="0" w:space="0" w:color="auto"/>
          </w:divBdr>
          <w:divsChild>
            <w:div w:id="2073656841">
              <w:marLeft w:val="0"/>
              <w:marRight w:val="0"/>
              <w:marTop w:val="0"/>
              <w:marBottom w:val="0"/>
              <w:divBdr>
                <w:top w:val="none" w:sz="0" w:space="0" w:color="auto"/>
                <w:left w:val="none" w:sz="0" w:space="0" w:color="auto"/>
                <w:bottom w:val="none" w:sz="0" w:space="0" w:color="auto"/>
                <w:right w:val="none" w:sz="0" w:space="0" w:color="auto"/>
              </w:divBdr>
              <w:divsChild>
                <w:div w:id="1141456927">
                  <w:marLeft w:val="0"/>
                  <w:marRight w:val="0"/>
                  <w:marTop w:val="0"/>
                  <w:marBottom w:val="0"/>
                  <w:divBdr>
                    <w:top w:val="none" w:sz="0" w:space="0" w:color="auto"/>
                    <w:left w:val="none" w:sz="0" w:space="0" w:color="auto"/>
                    <w:bottom w:val="none" w:sz="0" w:space="0" w:color="auto"/>
                    <w:right w:val="none" w:sz="0" w:space="0" w:color="auto"/>
                  </w:divBdr>
                  <w:divsChild>
                    <w:div w:id="303395770">
                      <w:marLeft w:val="0"/>
                      <w:marRight w:val="0"/>
                      <w:marTop w:val="0"/>
                      <w:marBottom w:val="0"/>
                      <w:divBdr>
                        <w:top w:val="none" w:sz="0" w:space="0" w:color="auto"/>
                        <w:left w:val="none" w:sz="0" w:space="0" w:color="auto"/>
                        <w:bottom w:val="none" w:sz="0" w:space="0" w:color="auto"/>
                        <w:right w:val="none" w:sz="0" w:space="0" w:color="auto"/>
                      </w:divBdr>
                      <w:divsChild>
                        <w:div w:id="517547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ta-ost@deutschebahn.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ta-nord@deutschebahn.com"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ta-nord@deutschebahn.com" TargetMode="External"/><Relationship Id="rId4" Type="http://schemas.openxmlformats.org/officeDocument/2006/relationships/webSettings" Target="webSettings.xml"/><Relationship Id="rId9" Type="http://schemas.openxmlformats.org/officeDocument/2006/relationships/hyperlink" Target="mailto:ta-suedost@deutschebahn.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erstinstrecker\AppData\Local\tw\tempweb\tempweb_cd\mt_db.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mt_db</Template>
  <TotalTime>0</TotalTime>
  <Pages>3</Pages>
  <Words>719</Words>
  <Characters>4534</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Kerstin Strecker</dc:creator>
  <cp:lastModifiedBy>Michael Kitschun</cp:lastModifiedBy>
  <cp:revision>2</cp:revision>
  <cp:lastPrinted>2010-09-14T06:57:00Z</cp:lastPrinted>
  <dcterms:created xsi:type="dcterms:W3CDTF">2022-04-27T13:04:00Z</dcterms:created>
  <dcterms:modified xsi:type="dcterms:W3CDTF">2022-04-27T13:04:00Z</dcterms:modified>
</cp:coreProperties>
</file>